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8AD" w:rsidRPr="00C15C0E" w:rsidRDefault="006058AD" w:rsidP="00344250">
      <w:pPr>
        <w:ind w:left="4248" w:firstLine="708"/>
        <w:jc w:val="right"/>
      </w:pPr>
      <w:bookmarkStart w:id="0" w:name="_GoBack"/>
      <w:bookmarkEnd w:id="0"/>
      <w:r w:rsidRPr="00C15C0E">
        <w:t>Приложение №1</w:t>
      </w:r>
    </w:p>
    <w:p w:rsidR="006058AD" w:rsidRPr="00C15C0E" w:rsidRDefault="006058AD" w:rsidP="00344250">
      <w:r w:rsidRPr="00C15C0E">
        <w:t>к договору на оказание услуг по независимой оценке объектов №</w:t>
      </w:r>
      <w:r>
        <w:t xml:space="preserve"> __________</w:t>
      </w:r>
      <w:r w:rsidRPr="00C15C0E">
        <w:t>______от «__»____20</w:t>
      </w:r>
      <w:r w:rsidRPr="00566E67">
        <w:t>_</w:t>
      </w:r>
      <w:r w:rsidRPr="00C15C0E">
        <w:t>_</w:t>
      </w:r>
    </w:p>
    <w:p w:rsidR="006058AD" w:rsidRDefault="006058AD">
      <w:pPr>
        <w:pStyle w:val="BodyTextIndent"/>
        <w:ind w:left="0"/>
        <w:outlineLvl w:val="0"/>
        <w:rPr>
          <w:sz w:val="18"/>
        </w:rPr>
      </w:pPr>
      <w:r>
        <w:rPr>
          <w:sz w:val="18"/>
        </w:rPr>
        <w:t>№ ________________ от ___________20</w:t>
      </w:r>
      <w:r w:rsidRPr="00CB0B3B">
        <w:rPr>
          <w:sz w:val="18"/>
        </w:rPr>
        <w:t>__</w:t>
      </w:r>
      <w:r>
        <w:rPr>
          <w:sz w:val="18"/>
        </w:rPr>
        <w:t xml:space="preserve">г.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Генеральному директору унитарного </w:t>
      </w:r>
    </w:p>
    <w:p w:rsidR="006058AD" w:rsidRDefault="006058AD">
      <w:pPr>
        <w:pStyle w:val="BodyTextIndent"/>
        <w:ind w:left="6096"/>
        <w:outlineLvl w:val="0"/>
        <w:rPr>
          <w:sz w:val="18"/>
        </w:rPr>
      </w:pPr>
      <w:r>
        <w:rPr>
          <w:sz w:val="18"/>
        </w:rPr>
        <w:t>предприятия по оказанию услуг</w:t>
      </w:r>
    </w:p>
    <w:p w:rsidR="006058AD" w:rsidRDefault="006058AD">
      <w:pPr>
        <w:pStyle w:val="BodyTextIndent"/>
        <w:ind w:left="0"/>
        <w:outlineLvl w:val="0"/>
        <w:rPr>
          <w:sz w:val="18"/>
        </w:rPr>
      </w:pPr>
      <w:r>
        <w:rPr>
          <w:sz w:val="18"/>
        </w:rPr>
        <w:t>___</w:t>
      </w:r>
      <w:r w:rsidRPr="00A9290B">
        <w:rPr>
          <w:sz w:val="18"/>
          <w:u w:val="single"/>
        </w:rPr>
        <w:t>г.Минск</w:t>
      </w:r>
      <w:r>
        <w:rPr>
          <w:sz w:val="18"/>
        </w:rPr>
        <w:t>________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«Минское отделение Белорусской       </w:t>
      </w:r>
    </w:p>
    <w:p w:rsidR="006058AD" w:rsidRDefault="006058AD">
      <w:pPr>
        <w:pStyle w:val="BodyTextIndent"/>
        <w:ind w:left="0"/>
        <w:outlineLvl w:val="0"/>
        <w:rPr>
          <w:sz w:val="18"/>
        </w:rPr>
      </w:pPr>
      <w:r>
        <w:rPr>
          <w:sz w:val="16"/>
        </w:rPr>
        <w:t xml:space="preserve">  (место заполнения)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</w:t>
      </w:r>
      <w:r>
        <w:rPr>
          <w:sz w:val="18"/>
        </w:rPr>
        <w:tab/>
        <w:t xml:space="preserve">       торгово-промышленной палаты» </w:t>
      </w:r>
    </w:p>
    <w:p w:rsidR="006058AD" w:rsidRDefault="006058AD">
      <w:pPr>
        <w:pStyle w:val="BodyTextIndent"/>
        <w:ind w:left="6096"/>
        <w:outlineLvl w:val="0"/>
        <w:rPr>
          <w:sz w:val="18"/>
        </w:rPr>
      </w:pPr>
    </w:p>
    <w:p w:rsidR="006058AD" w:rsidRPr="00F97D65" w:rsidRDefault="006058AD">
      <w:pPr>
        <w:pStyle w:val="BodyTextIndent"/>
        <w:ind w:left="0"/>
        <w:jc w:val="center"/>
        <w:outlineLvl w:val="0"/>
        <w:rPr>
          <w:b/>
          <w:sz w:val="22"/>
        </w:rPr>
      </w:pPr>
      <w:r w:rsidRPr="00F97D65">
        <w:rPr>
          <w:b/>
          <w:sz w:val="22"/>
        </w:rPr>
        <w:t>ЗАЯВЛЕНИЕ (ЗАДАНИЕ)</w:t>
      </w:r>
    </w:p>
    <w:p w:rsidR="006058AD" w:rsidRPr="00F97D65" w:rsidRDefault="006058AD">
      <w:pPr>
        <w:pStyle w:val="BodyTextIndent"/>
        <w:ind w:left="0"/>
        <w:jc w:val="center"/>
        <w:outlineLvl w:val="0"/>
        <w:rPr>
          <w:sz w:val="14"/>
        </w:rPr>
      </w:pPr>
      <w:r w:rsidRPr="00F97D65">
        <w:rPr>
          <w:b/>
          <w:sz w:val="22"/>
        </w:rPr>
        <w:t>на проведение оценки стоимости транспортного средства</w:t>
      </w:r>
    </w:p>
    <w:p w:rsidR="006058AD" w:rsidRDefault="006058AD">
      <w:pPr>
        <w:pStyle w:val="BodyTextIndent"/>
        <w:ind w:left="0"/>
        <w:rPr>
          <w:sz w:val="24"/>
        </w:rPr>
      </w:pPr>
    </w:p>
    <w:p w:rsidR="006058AD" w:rsidRDefault="006058AD">
      <w:pPr>
        <w:pStyle w:val="BodyTextIndent"/>
        <w:ind w:left="0"/>
        <w:jc w:val="both"/>
        <w:outlineLvl w:val="0"/>
      </w:pPr>
      <w:r w:rsidRPr="00A9290B">
        <w:rPr>
          <w:b/>
        </w:rPr>
        <w:t>Заказчик оценки</w:t>
      </w:r>
      <w:r>
        <w:t xml:space="preserve">___________________________________________________________________________ </w:t>
      </w:r>
    </w:p>
    <w:p w:rsidR="006058AD" w:rsidRDefault="006058AD">
      <w:pPr>
        <w:pStyle w:val="BodyTextIndent"/>
        <w:ind w:left="0"/>
        <w:jc w:val="both"/>
        <w:rPr>
          <w:sz w:val="16"/>
        </w:rPr>
      </w:pPr>
      <w:r>
        <w:t xml:space="preserve">                                                 </w:t>
      </w:r>
      <w:r>
        <w:rPr>
          <w:sz w:val="16"/>
        </w:rPr>
        <w:t>(наименование или Ф.И.О., адрес, телефон, номер и серия паспорта, когда и кем выдан)</w:t>
      </w:r>
    </w:p>
    <w:p w:rsidR="006058AD" w:rsidRDefault="006058AD">
      <w:pPr>
        <w:pStyle w:val="BodyTextIndent"/>
        <w:ind w:left="0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6058AD" w:rsidRDefault="006058AD">
      <w:pPr>
        <w:pStyle w:val="BodyTextIndent"/>
        <w:ind w:left="0"/>
        <w:rPr>
          <w:sz w:val="16"/>
        </w:rPr>
      </w:pPr>
    </w:p>
    <w:p w:rsidR="006058AD" w:rsidRDefault="006058AD" w:rsidP="00F97D65">
      <w:pPr>
        <w:pStyle w:val="BodyTextIndent"/>
        <w:spacing w:line="100" w:lineRule="atLeast"/>
        <w:ind w:left="0"/>
        <w:outlineLvl w:val="0"/>
        <w:rPr>
          <w:sz w:val="32"/>
        </w:rPr>
      </w:pPr>
      <w:r w:rsidRPr="00A9290B">
        <w:rPr>
          <w:b/>
        </w:rPr>
        <w:t>Просим произвести оценку транспортного средства</w:t>
      </w:r>
      <w:r>
        <w:t xml:space="preserve"> </w:t>
      </w:r>
      <w:r w:rsidRPr="0056597D">
        <w:rPr>
          <w:b/>
        </w:rPr>
        <w:t>(объект оценки)</w:t>
      </w:r>
      <w:r>
        <w:t xml:space="preserve">_______________________________ </w:t>
      </w:r>
      <w:r>
        <w:rPr>
          <w:sz w:val="32"/>
        </w:rPr>
        <w:t>__________________________________________________________</w:t>
      </w:r>
    </w:p>
    <w:p w:rsidR="006058AD" w:rsidRDefault="006058AD" w:rsidP="00F97D65">
      <w:pPr>
        <w:pStyle w:val="BodyTextIndent"/>
        <w:spacing w:line="100" w:lineRule="atLeast"/>
        <w:ind w:left="0"/>
        <w:jc w:val="center"/>
        <w:rPr>
          <w:sz w:val="16"/>
        </w:rPr>
      </w:pPr>
      <w:r>
        <w:rPr>
          <w:sz w:val="16"/>
        </w:rPr>
        <w:t xml:space="preserve">                                         (тип, марка, модель, модификация, страна изготовитель)</w:t>
      </w:r>
    </w:p>
    <w:p w:rsidR="006058AD" w:rsidRDefault="006058AD" w:rsidP="00F97D65">
      <w:pPr>
        <w:pStyle w:val="BodyTextIndent"/>
        <w:spacing w:line="100" w:lineRule="atLeast"/>
        <w:ind w:left="0"/>
        <w:rPr>
          <w:sz w:val="28"/>
        </w:rPr>
      </w:pPr>
      <w:r w:rsidRPr="00A9290B">
        <w:rPr>
          <w:b/>
        </w:rPr>
        <w:t>год и месяц выпуска</w:t>
      </w:r>
      <w:r>
        <w:rPr>
          <w:sz w:val="28"/>
        </w:rPr>
        <w:t xml:space="preserve"> _____________________</w:t>
      </w:r>
      <w:r>
        <w:t xml:space="preserve">, </w:t>
      </w:r>
      <w:r w:rsidRPr="00A9290B">
        <w:rPr>
          <w:b/>
        </w:rPr>
        <w:t>номерной знак</w:t>
      </w:r>
      <w:r>
        <w:t xml:space="preserve"> </w:t>
      </w:r>
      <w:r>
        <w:rPr>
          <w:sz w:val="28"/>
        </w:rPr>
        <w:t>_____________________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32"/>
        </w:rPr>
      </w:pPr>
      <w:r>
        <w:t xml:space="preserve">идентификационный № </w:t>
      </w:r>
      <w:r w:rsidRPr="00D21819">
        <w:t>(</w:t>
      </w:r>
      <w:r>
        <w:rPr>
          <w:lang w:val="en-US"/>
        </w:rPr>
        <w:t>VIN</w:t>
      </w:r>
      <w:r w:rsidRPr="00D21819">
        <w:t>)</w:t>
      </w:r>
      <w:r>
        <w:rPr>
          <w:sz w:val="32"/>
        </w:rPr>
        <w:t>______________________</w:t>
      </w:r>
      <w:r>
        <w:t xml:space="preserve">, цвет </w:t>
      </w:r>
      <w:r>
        <w:rPr>
          <w:sz w:val="32"/>
        </w:rPr>
        <w:t>_________________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32"/>
        </w:rPr>
      </w:pPr>
      <w:r>
        <w:t xml:space="preserve">пробег </w:t>
      </w:r>
      <w:r>
        <w:rPr>
          <w:sz w:val="32"/>
        </w:rPr>
        <w:t>_____________</w:t>
      </w:r>
      <w:r>
        <w:t xml:space="preserve"> км, свидетельство о регистрации (технический паспорт) серия</w:t>
      </w:r>
      <w:r>
        <w:rPr>
          <w:sz w:val="32"/>
        </w:rPr>
        <w:t>_______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32"/>
        </w:rPr>
      </w:pPr>
      <w:r>
        <w:t xml:space="preserve">№ </w:t>
      </w:r>
      <w:r>
        <w:rPr>
          <w:sz w:val="32"/>
        </w:rPr>
        <w:t>___________________</w:t>
      </w:r>
      <w:r>
        <w:t xml:space="preserve">, принадлежащий (имущественные права) </w:t>
      </w:r>
      <w:r>
        <w:rPr>
          <w:sz w:val="32"/>
        </w:rPr>
        <w:t>_________________________________________________________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(наименование или Ф.И.О., адрес, телефон владельца)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28"/>
        </w:rPr>
      </w:pPr>
      <w:r>
        <w:t>на</w:t>
      </w:r>
      <w:r w:rsidRPr="00FF34DD">
        <w:t xml:space="preserve"> праве</w:t>
      </w:r>
      <w:r>
        <w:rPr>
          <w:sz w:val="28"/>
        </w:rPr>
        <w:t xml:space="preserve"> _________________________________________________________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16"/>
        </w:rPr>
      </w:pPr>
      <w:r>
        <w:rPr>
          <w:sz w:val="16"/>
        </w:rPr>
        <w:t xml:space="preserve">                                         (</w:t>
      </w:r>
      <w:r>
        <w:rPr>
          <w:sz w:val="18"/>
        </w:rPr>
        <w:t>право собственности, право постоянного пользования, право аренды и др.</w:t>
      </w:r>
      <w:r>
        <w:rPr>
          <w:sz w:val="16"/>
        </w:rPr>
        <w:t>)</w:t>
      </w:r>
    </w:p>
    <w:p w:rsidR="006058AD" w:rsidRDefault="006058AD" w:rsidP="00F97D65">
      <w:pPr>
        <w:pStyle w:val="BodyTextIndent"/>
        <w:spacing w:line="100" w:lineRule="atLeast"/>
        <w:ind w:left="0"/>
        <w:jc w:val="both"/>
        <w:rPr>
          <w:sz w:val="16"/>
        </w:rPr>
      </w:pPr>
      <w:r w:rsidRPr="00A9290B">
        <w:rPr>
          <w:b/>
        </w:rPr>
        <w:t>Цель оценки</w:t>
      </w:r>
      <w:r>
        <w:t xml:space="preserve"> </w:t>
      </w:r>
      <w:r>
        <w:rPr>
          <w:sz w:val="32"/>
        </w:rPr>
        <w:t>_________________________________________________</w:t>
      </w:r>
      <w:r>
        <w:rPr>
          <w:sz w:val="16"/>
        </w:rPr>
        <w:t xml:space="preserve">                                                         (</w:t>
      </w:r>
      <w:r>
        <w:rPr>
          <w:sz w:val="18"/>
        </w:rPr>
        <w:t xml:space="preserve">продажа без проведения аукциона либо конкурса, включая продажу имущества в процедуре экономической несостоятельности (банкротства); внесения в виде неденежного вклада в уставный фонд юридического лица; продажи на торгах (аукционе и по конкурсу), в том числе процедуре банкротства; передачи в залог (ипотеку), разрешения имущественных спров, </w:t>
      </w:r>
      <w:r w:rsidRPr="00FF34DD">
        <w:rPr>
          <w:sz w:val="18"/>
        </w:rPr>
        <w:t>для предоставления в таможенные органы</w:t>
      </w:r>
      <w:r>
        <w:rPr>
          <w:sz w:val="18"/>
        </w:rPr>
        <w:t xml:space="preserve"> и др.)</w:t>
      </w:r>
    </w:p>
    <w:p w:rsidR="006058AD" w:rsidRDefault="006058AD">
      <w:pPr>
        <w:rPr>
          <w:b/>
        </w:rPr>
      </w:pPr>
    </w:p>
    <w:p w:rsidR="006058AD" w:rsidRPr="00F97D65" w:rsidRDefault="006058AD" w:rsidP="00F97D65">
      <w:pPr>
        <w:rPr>
          <w:b/>
        </w:rPr>
      </w:pPr>
      <w:r w:rsidRPr="00F97D65">
        <w:rPr>
          <w:b/>
        </w:rPr>
        <w:t xml:space="preserve">Срок </w:t>
      </w:r>
      <w:r>
        <w:rPr>
          <w:b/>
        </w:rPr>
        <w:t>подготовки документов по результатам оценки</w:t>
      </w:r>
      <w:r w:rsidRPr="00CB0B3B">
        <w:rPr>
          <w:rFonts w:ascii="Arial Narrow" w:hAnsi="Arial Narrow"/>
          <w:szCs w:val="26"/>
        </w:rPr>
        <w:t xml:space="preserve"> </w:t>
      </w:r>
      <w:r w:rsidRPr="00CB0B3B">
        <w:rPr>
          <w:b/>
          <w:szCs w:val="26"/>
        </w:rPr>
        <w:t>(заключение об оценке, отчет об оценке)</w:t>
      </w:r>
      <w:r w:rsidRPr="00F97D65">
        <w:rPr>
          <w:b/>
        </w:rPr>
        <w:t xml:space="preserve">: </w:t>
      </w:r>
    </w:p>
    <w:p w:rsidR="006058AD" w:rsidRPr="00F97D65" w:rsidRDefault="006058AD" w:rsidP="00F97D65">
      <w:pPr>
        <w:rPr>
          <w:b/>
        </w:rPr>
      </w:pPr>
      <w:r w:rsidRPr="00F97D65"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10 рабочих дней</w:t>
      </w:r>
      <w:r w:rsidRPr="00F97D65">
        <w:tab/>
      </w:r>
      <w:r w:rsidRPr="00F97D65">
        <w:tab/>
      </w:r>
      <w:r w:rsidRPr="00F97D65">
        <w:tab/>
      </w:r>
      <w:r>
        <w:tab/>
      </w:r>
      <w:r w:rsidRPr="00F97D65"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F97D65">
        <w:instrText xml:space="preserve"> FORMCHECKBOX </w:instrText>
      </w:r>
      <w:r w:rsidRPr="00F97D65">
        <w:fldChar w:fldCharType="end"/>
      </w:r>
      <w:r w:rsidRPr="00F97D65">
        <w:t xml:space="preserve"> до 7 рабочих дней* </w:t>
      </w:r>
    </w:p>
    <w:p w:rsidR="006058AD" w:rsidRDefault="006058AD">
      <w:pPr>
        <w:rPr>
          <w:b/>
        </w:rPr>
      </w:pPr>
    </w:p>
    <w:p w:rsidR="006058AD" w:rsidRDefault="006058AD">
      <w:pPr>
        <w:rPr>
          <w:sz w:val="16"/>
        </w:rPr>
      </w:pPr>
      <w:r>
        <w:rPr>
          <w:b/>
        </w:rPr>
        <w:t>Предмет оценки (в</w:t>
      </w:r>
      <w:r w:rsidRPr="00A9290B">
        <w:rPr>
          <w:b/>
        </w:rPr>
        <w:t>ид стоимости</w:t>
      </w:r>
      <w:r>
        <w:rPr>
          <w:b/>
        </w:rPr>
        <w:t>)</w:t>
      </w:r>
      <w:r>
        <w:rPr>
          <w:sz w:val="16"/>
        </w:rPr>
        <w:t xml:space="preserve"> _______________________________________________________________________________</w:t>
      </w:r>
    </w:p>
    <w:p w:rsidR="006058AD" w:rsidRDefault="006058AD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(рыночная, ликвидационная, остаточная, и др)</w:t>
      </w:r>
    </w:p>
    <w:p w:rsidR="006058AD" w:rsidRDefault="006058AD">
      <w:pPr>
        <w:pStyle w:val="BodyTextIndent"/>
        <w:ind w:left="0"/>
        <w:jc w:val="both"/>
      </w:pPr>
      <w:r w:rsidRPr="00A9290B">
        <w:rPr>
          <w:b/>
        </w:rPr>
        <w:t xml:space="preserve">Дата </w:t>
      </w:r>
      <w:r>
        <w:rPr>
          <w:b/>
        </w:rPr>
        <w:t>осмотра</w:t>
      </w:r>
      <w:r>
        <w:t xml:space="preserve"> </w:t>
      </w:r>
      <w:r w:rsidRPr="00015BE5">
        <w:t>_</w:t>
      </w:r>
      <w:r>
        <w:rPr>
          <w:u w:val="single"/>
        </w:rPr>
        <w:t>по согласованию с исполнителем оценки</w:t>
      </w:r>
      <w:r>
        <w:t>_</w:t>
      </w:r>
    </w:p>
    <w:p w:rsidR="006058AD" w:rsidRDefault="006058AD">
      <w:pPr>
        <w:pStyle w:val="BodyTextIndent"/>
        <w:ind w:left="0"/>
        <w:jc w:val="both"/>
        <w:rPr>
          <w:b/>
        </w:rPr>
      </w:pPr>
    </w:p>
    <w:p w:rsidR="006058AD" w:rsidRDefault="006058AD">
      <w:pPr>
        <w:pStyle w:val="BodyTextIndent"/>
        <w:ind w:left="0"/>
        <w:jc w:val="both"/>
      </w:pPr>
      <w:r w:rsidRPr="00A9290B">
        <w:rPr>
          <w:b/>
        </w:rPr>
        <w:t>Дата оценки</w:t>
      </w:r>
      <w:r>
        <w:t xml:space="preserve"> </w:t>
      </w:r>
      <w:r w:rsidRPr="00CF6B09">
        <w:rPr>
          <w:u w:val="single"/>
        </w:rPr>
        <w:t>___дата осмотра__</w:t>
      </w:r>
      <w:r>
        <w:t xml:space="preserve">                                                               </w:t>
      </w:r>
      <w:r w:rsidRPr="00A9290B">
        <w:rPr>
          <w:b/>
        </w:rPr>
        <w:t>Валюта оценки</w:t>
      </w:r>
      <w:r>
        <w:t xml:space="preserve">  ___________________</w:t>
      </w:r>
    </w:p>
    <w:p w:rsidR="006058AD" w:rsidRDefault="006058AD">
      <w:pPr>
        <w:pStyle w:val="BodyTextIndent"/>
        <w:ind w:left="0"/>
        <w:jc w:val="both"/>
      </w:pPr>
      <w:r>
        <w:tab/>
        <w:t xml:space="preserve"> </w:t>
      </w:r>
    </w:p>
    <w:p w:rsidR="006058AD" w:rsidRDefault="006058AD" w:rsidP="00015BE5">
      <w:pPr>
        <w:rPr>
          <w:b/>
        </w:rPr>
      </w:pPr>
      <w:r w:rsidRPr="001F3304">
        <w:rPr>
          <w:b/>
        </w:rPr>
        <w:t>Способ проведения осмотра</w:t>
      </w:r>
      <w:r>
        <w:rPr>
          <w:b/>
        </w:rPr>
        <w:t xml:space="preserve"> </w:t>
      </w:r>
      <w:r w:rsidRPr="003905C0">
        <w:rPr>
          <w:b/>
        </w:rPr>
        <w:t>(по согласованию с оценщиком):</w:t>
      </w:r>
    </w:p>
    <w:bookmarkStart w:id="1" w:name="Флажок1"/>
    <w:p w:rsidR="006058AD" w:rsidRPr="0065062F" w:rsidRDefault="006058AD" w:rsidP="00015BE5">
      <w:r w:rsidRPr="0065062F"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65062F">
        <w:instrText xml:space="preserve"> FORMCHECKBOX </w:instrText>
      </w:r>
      <w:r w:rsidRPr="0065062F">
        <w:fldChar w:fldCharType="end"/>
      </w:r>
      <w:bookmarkEnd w:id="1"/>
      <w:r w:rsidRPr="0065062F">
        <w:t xml:space="preserve"> на месте расположения объекта оценки        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 w:rsidRPr="0065062F">
        <w:t xml:space="preserve"> </w:t>
      </w:r>
      <w:r>
        <w:t>в режиме онлайн</w:t>
      </w:r>
    </w:p>
    <w:p w:rsidR="006058AD" w:rsidRDefault="006058AD">
      <w:pPr>
        <w:pStyle w:val="BodyTextIndent"/>
        <w:ind w:left="0"/>
        <w:jc w:val="both"/>
      </w:pPr>
    </w:p>
    <w:p w:rsidR="006058AD" w:rsidRDefault="006058AD">
      <w:pPr>
        <w:pStyle w:val="BodyTextIndent"/>
        <w:ind w:left="0"/>
        <w:jc w:val="both"/>
      </w:pPr>
      <w:r>
        <w:t>С условием оплаты ознакомлен и согласен.</w:t>
      </w:r>
    </w:p>
    <w:p w:rsidR="006058AD" w:rsidRDefault="006058AD">
      <w:pPr>
        <w:pStyle w:val="BodyTextIndent"/>
        <w:ind w:left="0"/>
        <w:jc w:val="both"/>
        <w:outlineLvl w:val="0"/>
        <w:rPr>
          <w:sz w:val="32"/>
        </w:rPr>
      </w:pPr>
      <w:r>
        <w:t>Ответственное лицо заявителя</w:t>
      </w:r>
      <w:r>
        <w:rPr>
          <w:sz w:val="32"/>
        </w:rPr>
        <w:t xml:space="preserve"> _________________________________________</w:t>
      </w:r>
    </w:p>
    <w:p w:rsidR="006058AD" w:rsidRDefault="006058AD" w:rsidP="00F97D65">
      <w:pPr>
        <w:pStyle w:val="BodyTextIndent"/>
        <w:ind w:left="0"/>
        <w:jc w:val="both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(должность Ф.И.О., № тел.)</w:t>
      </w:r>
    </w:p>
    <w:p w:rsidR="006058AD" w:rsidRPr="00F97D65" w:rsidRDefault="006058AD" w:rsidP="00F97D65">
      <w:pPr>
        <w:pStyle w:val="BodyTextIndent"/>
        <w:ind w:left="0"/>
        <w:jc w:val="both"/>
        <w:rPr>
          <w:sz w:val="16"/>
        </w:rPr>
      </w:pPr>
      <w:r>
        <w:t xml:space="preserve">Оплату гарантируем, </w:t>
      </w:r>
      <w:r w:rsidRPr="00A9290B">
        <w:rPr>
          <w:b/>
        </w:rPr>
        <w:t>наш расчетный счет</w:t>
      </w:r>
      <w:r>
        <w:rPr>
          <w:sz w:val="32"/>
        </w:rPr>
        <w:t>_______________________</w:t>
      </w:r>
    </w:p>
    <w:p w:rsidR="006058AD" w:rsidRDefault="006058AD" w:rsidP="00A9290B">
      <w:pPr>
        <w:pStyle w:val="BodyTextIndent"/>
        <w:ind w:left="0"/>
        <w:jc w:val="both"/>
        <w:outlineLvl w:val="0"/>
        <w:rPr>
          <w:sz w:val="28"/>
        </w:rPr>
      </w:pPr>
      <w:r w:rsidRPr="00A9290B">
        <w:rPr>
          <w:b/>
        </w:rPr>
        <w:t xml:space="preserve">банк </w:t>
      </w:r>
      <w:r>
        <w:rPr>
          <w:sz w:val="32"/>
        </w:rPr>
        <w:t>_________________</w:t>
      </w:r>
      <w:r>
        <w:rPr>
          <w:sz w:val="28"/>
        </w:rPr>
        <w:t xml:space="preserve"> </w:t>
      </w:r>
      <w:r w:rsidRPr="00A9290B">
        <w:rPr>
          <w:b/>
        </w:rPr>
        <w:t>код банка</w:t>
      </w:r>
      <w:r>
        <w:rPr>
          <w:sz w:val="28"/>
        </w:rPr>
        <w:t xml:space="preserve">________________ </w:t>
      </w:r>
      <w:r w:rsidRPr="00A9290B">
        <w:rPr>
          <w:b/>
          <w:sz w:val="22"/>
          <w:szCs w:val="22"/>
        </w:rPr>
        <w:t>УНП</w:t>
      </w:r>
      <w:r>
        <w:rPr>
          <w:sz w:val="28"/>
        </w:rPr>
        <w:t>________________</w:t>
      </w:r>
    </w:p>
    <w:p w:rsidR="006058AD" w:rsidRDefault="006058AD">
      <w:pPr>
        <w:pStyle w:val="BodyTextIndent"/>
        <w:ind w:left="0"/>
        <w:jc w:val="both"/>
      </w:pPr>
    </w:p>
    <w:p w:rsidR="006058AD" w:rsidRDefault="006058AD">
      <w:pPr>
        <w:pStyle w:val="BodyTextIndent"/>
        <w:ind w:left="0"/>
        <w:jc w:val="both"/>
      </w:pPr>
      <w:r>
        <w:t>Приложение _________________________________________________________________________________</w:t>
      </w:r>
    </w:p>
    <w:p w:rsidR="006058AD" w:rsidRDefault="006058AD">
      <w:pPr>
        <w:pStyle w:val="BodyTextIndent"/>
        <w:ind w:left="0"/>
        <w:jc w:val="both"/>
        <w:outlineLvl w:val="0"/>
      </w:pPr>
    </w:p>
    <w:p w:rsidR="006058AD" w:rsidRPr="003A43FA" w:rsidRDefault="006058AD" w:rsidP="00474902">
      <w:pPr>
        <w:jc w:val="both"/>
      </w:pPr>
      <w:r w:rsidRPr="003A43FA">
        <w:t xml:space="preserve">Руководитель предприятия _______________    </w:t>
      </w:r>
      <w:r>
        <w:t>_____________________________________</w:t>
      </w:r>
    </w:p>
    <w:p w:rsidR="006058AD" w:rsidRPr="003A43FA" w:rsidRDefault="006058AD" w:rsidP="00474902">
      <w:pPr>
        <w:jc w:val="both"/>
        <w:rPr>
          <w:sz w:val="18"/>
        </w:rPr>
      </w:pPr>
      <w:r w:rsidRPr="003A43FA">
        <w:t>(</w:t>
      </w:r>
      <w:r>
        <w:t>заказчик оценки</w:t>
      </w:r>
      <w:r w:rsidRPr="003A43FA">
        <w:t xml:space="preserve">)    </w:t>
      </w:r>
      <w:r>
        <w:t xml:space="preserve">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6058AD" w:rsidRPr="003A43FA" w:rsidRDefault="006058AD" w:rsidP="00474902">
      <w:pPr>
        <w:jc w:val="both"/>
      </w:pPr>
    </w:p>
    <w:p w:rsidR="006058AD" w:rsidRPr="003A43FA" w:rsidRDefault="006058AD" w:rsidP="00474902">
      <w:pPr>
        <w:jc w:val="both"/>
      </w:pPr>
      <w:r w:rsidRPr="003A43FA">
        <w:t xml:space="preserve">Главный бухгалтер </w:t>
      </w:r>
      <w:r>
        <w:t xml:space="preserve">  </w:t>
      </w:r>
      <w:r w:rsidRPr="003A43FA">
        <w:t>________________     __________________________________________</w:t>
      </w:r>
    </w:p>
    <w:p w:rsidR="006058AD" w:rsidRPr="00F97D65" w:rsidRDefault="006058AD" w:rsidP="00F97D65">
      <w:pPr>
        <w:jc w:val="both"/>
        <w:rPr>
          <w:sz w:val="18"/>
        </w:rPr>
      </w:pPr>
      <w:r w:rsidRPr="003A43FA">
        <w:t xml:space="preserve">                                          </w:t>
      </w:r>
      <w:r w:rsidRPr="003A43FA">
        <w:rPr>
          <w:sz w:val="18"/>
        </w:rPr>
        <w:t>Подпись                                                                          Ф.И.О.</w:t>
      </w:r>
    </w:p>
    <w:p w:rsidR="006058AD" w:rsidRPr="003A43FA" w:rsidRDefault="006058AD" w:rsidP="00474902">
      <w:pPr>
        <w:jc w:val="both"/>
      </w:pPr>
      <w:r w:rsidRPr="003A43FA">
        <w:t xml:space="preserve">М.П.  </w:t>
      </w:r>
    </w:p>
    <w:p w:rsidR="006058AD" w:rsidRDefault="006058AD" w:rsidP="00344250">
      <w:pPr>
        <w:jc w:val="both"/>
      </w:pPr>
      <w:r w:rsidRPr="003A43FA">
        <w:t xml:space="preserve">« __» </w:t>
      </w:r>
      <w:r>
        <w:t>____________________</w:t>
      </w:r>
      <w:r w:rsidRPr="003A43FA">
        <w:t xml:space="preserve"> 20</w:t>
      </w:r>
      <w:r>
        <w:t>____</w:t>
      </w:r>
      <w:r w:rsidRPr="003A43FA">
        <w:t>г.</w:t>
      </w:r>
    </w:p>
    <w:p w:rsidR="006058AD" w:rsidRDefault="006058AD" w:rsidP="00344250">
      <w:pPr>
        <w:jc w:val="both"/>
      </w:pPr>
    </w:p>
    <w:p w:rsidR="006058AD" w:rsidRDefault="006058AD" w:rsidP="00F97D65">
      <w:pPr>
        <w:jc w:val="both"/>
      </w:pPr>
      <w:r>
        <w:t>_______________</w:t>
      </w:r>
    </w:p>
    <w:p w:rsidR="006058AD" w:rsidRDefault="006058AD" w:rsidP="00344250">
      <w:pPr>
        <w:jc w:val="both"/>
      </w:pPr>
      <w:r w:rsidRPr="00345733">
        <w:t>* При выборе указанного срока оценки к действующим тарифам применяется надбавка в размере 30%.</w:t>
      </w:r>
    </w:p>
    <w:sectPr w:rsidR="006058AD" w:rsidSect="00F97D65">
      <w:pgSz w:w="11906" w:h="16838"/>
      <w:pgMar w:top="709" w:right="992" w:bottom="964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19F8"/>
    <w:rsid w:val="00015BE5"/>
    <w:rsid w:val="000A19F8"/>
    <w:rsid w:val="000B40F9"/>
    <w:rsid w:val="00100BEA"/>
    <w:rsid w:val="001F3304"/>
    <w:rsid w:val="00202371"/>
    <w:rsid w:val="00290153"/>
    <w:rsid w:val="00324E06"/>
    <w:rsid w:val="00344250"/>
    <w:rsid w:val="00345733"/>
    <w:rsid w:val="003905C0"/>
    <w:rsid w:val="003A43FA"/>
    <w:rsid w:val="003D23AC"/>
    <w:rsid w:val="00446B82"/>
    <w:rsid w:val="00474902"/>
    <w:rsid w:val="004978E6"/>
    <w:rsid w:val="0056597D"/>
    <w:rsid w:val="00566E67"/>
    <w:rsid w:val="005A0990"/>
    <w:rsid w:val="006058AD"/>
    <w:rsid w:val="0065062F"/>
    <w:rsid w:val="006C0E9F"/>
    <w:rsid w:val="006D4F2A"/>
    <w:rsid w:val="008F3069"/>
    <w:rsid w:val="00967A63"/>
    <w:rsid w:val="00A9290B"/>
    <w:rsid w:val="00AD13F6"/>
    <w:rsid w:val="00C15C0E"/>
    <w:rsid w:val="00CB0B3B"/>
    <w:rsid w:val="00CF6B09"/>
    <w:rsid w:val="00D21819"/>
    <w:rsid w:val="00EB40E1"/>
    <w:rsid w:val="00F22E2E"/>
    <w:rsid w:val="00F97D65"/>
    <w:rsid w:val="00FF34DD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BE5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00BEA"/>
    <w:pPr>
      <w:ind w:left="648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D714A"/>
    <w:rPr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100BEA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D714A"/>
    <w:rPr>
      <w:sz w:val="0"/>
      <w:szCs w:val="0"/>
    </w:rPr>
  </w:style>
  <w:style w:type="paragraph" w:styleId="BalloonText">
    <w:name w:val="Balloon Text"/>
    <w:basedOn w:val="Normal"/>
    <w:link w:val="BalloonTextChar"/>
    <w:uiPriority w:val="99"/>
    <w:semiHidden/>
    <w:rsid w:val="00100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4A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591</Words>
  <Characters>3371</Characters>
  <Application>Microsoft Office Outlook</Application>
  <DocSecurity>0</DocSecurity>
  <Lines>0</Lines>
  <Paragraphs>0</Paragraphs>
  <ScaleCrop>false</ScaleCrop>
  <Company>MDBCCI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 УП</dc:title>
  <dc:subject/>
  <dc:creator>Автомобили</dc:creator>
  <cp:keywords/>
  <dc:description/>
  <cp:lastModifiedBy>mishuk</cp:lastModifiedBy>
  <cp:revision>3</cp:revision>
  <cp:lastPrinted>2017-04-29T08:34:00Z</cp:lastPrinted>
  <dcterms:created xsi:type="dcterms:W3CDTF">2025-11-17T20:22:00Z</dcterms:created>
  <dcterms:modified xsi:type="dcterms:W3CDTF">2026-01-14T09:06:00Z</dcterms:modified>
</cp:coreProperties>
</file>