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A83" w:rsidRDefault="00554A83" w:rsidP="00345733">
      <w:pPr>
        <w:jc w:val="both"/>
        <w:rPr>
          <w:sz w:val="20"/>
        </w:rPr>
      </w:pPr>
      <w:bookmarkStart w:id="0" w:name="_GoBack"/>
      <w:bookmarkEnd w:id="0"/>
    </w:p>
    <w:p w:rsidR="00554A83" w:rsidRPr="00B92A28" w:rsidRDefault="00554A83" w:rsidP="00B92A28">
      <w:pPr>
        <w:ind w:left="5103" w:firstLine="5"/>
        <w:rPr>
          <w:sz w:val="20"/>
          <w:szCs w:val="20"/>
        </w:rPr>
      </w:pPr>
      <w:r w:rsidRPr="00B92A28">
        <w:rPr>
          <w:sz w:val="20"/>
          <w:szCs w:val="20"/>
        </w:rPr>
        <w:t>Приложение №1</w:t>
      </w:r>
    </w:p>
    <w:p w:rsidR="00554A83" w:rsidRPr="00B92A28" w:rsidRDefault="00554A83" w:rsidP="00B92A28">
      <w:pPr>
        <w:ind w:left="5103"/>
        <w:jc w:val="both"/>
        <w:rPr>
          <w:sz w:val="20"/>
          <w:szCs w:val="20"/>
        </w:rPr>
      </w:pPr>
      <w:r w:rsidRPr="00B92A28">
        <w:rPr>
          <w:sz w:val="20"/>
          <w:szCs w:val="20"/>
        </w:rPr>
        <w:t>к заданию на оценку (по договору на оказание услуг по независимой оценке стоимости объектов,</w:t>
      </w:r>
      <w:r w:rsidRPr="00B92A28">
        <w:rPr>
          <w:rFonts w:ascii="Arial Narrow" w:hAnsi="Arial Narrow"/>
          <w:b/>
          <w:bCs/>
          <w:sz w:val="22"/>
          <w:szCs w:val="22"/>
        </w:rPr>
        <w:t xml:space="preserve"> </w:t>
      </w:r>
      <w:r w:rsidRPr="00B92A28">
        <w:rPr>
          <w:bCs/>
          <w:sz w:val="20"/>
          <w:szCs w:val="20"/>
        </w:rPr>
        <w:t>размещени</w:t>
      </w:r>
      <w:r>
        <w:rPr>
          <w:bCs/>
          <w:sz w:val="20"/>
          <w:szCs w:val="20"/>
        </w:rPr>
        <w:t>ю</w:t>
      </w:r>
      <w:r w:rsidRPr="00B92A28">
        <w:rPr>
          <w:bCs/>
          <w:sz w:val="20"/>
          <w:szCs w:val="20"/>
        </w:rPr>
        <w:t xml:space="preserve"> информации на электронной торговой площадке</w:t>
      </w:r>
      <w:r w:rsidRPr="00B92A28">
        <w:rPr>
          <w:sz w:val="20"/>
          <w:szCs w:val="20"/>
        </w:rPr>
        <w:t xml:space="preserve"> №</w:t>
      </w:r>
      <w:r>
        <w:rPr>
          <w:sz w:val="20"/>
          <w:szCs w:val="20"/>
        </w:rPr>
        <w:t>_______</w:t>
      </w:r>
      <w:r w:rsidRPr="00B92A28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Pr="00B92A28">
        <w:rPr>
          <w:sz w:val="20"/>
          <w:szCs w:val="20"/>
        </w:rPr>
        <w:t>___от «__»____20__)</w:t>
      </w:r>
    </w:p>
    <w:p w:rsidR="00554A83" w:rsidRPr="00B92A28" w:rsidRDefault="00554A83" w:rsidP="00B92A28">
      <w:pPr>
        <w:ind w:left="4248" w:firstLine="708"/>
        <w:rPr>
          <w:sz w:val="22"/>
          <w:szCs w:val="22"/>
        </w:rPr>
      </w:pPr>
    </w:p>
    <w:p w:rsidR="00554A83" w:rsidRPr="00B92A28" w:rsidRDefault="00554A83" w:rsidP="00B92A28">
      <w:pPr>
        <w:jc w:val="both"/>
        <w:rPr>
          <w:b/>
          <w:sz w:val="22"/>
        </w:rPr>
      </w:pPr>
    </w:p>
    <w:p w:rsidR="00554A83" w:rsidRPr="00B92A28" w:rsidRDefault="00554A83" w:rsidP="00B92A28">
      <w:pPr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 xml:space="preserve">Телефон контактного лица Заказчика 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по вопросу продажи имущества:</w:t>
      </w:r>
      <w:r w:rsidRPr="00B92A28">
        <w:rPr>
          <w:sz w:val="26"/>
          <w:szCs w:val="26"/>
        </w:rPr>
        <w:t xml:space="preserve"> 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Наименование лота</w:t>
      </w:r>
      <w:r w:rsidRPr="00B92A28">
        <w:rPr>
          <w:sz w:val="26"/>
          <w:szCs w:val="26"/>
        </w:rPr>
        <w:t>:_________________________________________________________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Местонахождение имущества:</w:t>
      </w:r>
      <w:r w:rsidRPr="00B92A28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Владелец имущества:</w:t>
      </w:r>
      <w:r w:rsidRPr="00B92A28">
        <w:rPr>
          <w:sz w:val="26"/>
          <w:szCs w:val="26"/>
        </w:rPr>
        <w:t>________________________________________________________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Начальная цена единицы:</w:t>
      </w:r>
      <w:r w:rsidRPr="00B92A28">
        <w:rPr>
          <w:sz w:val="26"/>
          <w:szCs w:val="26"/>
        </w:rPr>
        <w:t>____________________________________________________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Минимальная цена единицы:</w:t>
      </w:r>
      <w:r w:rsidRPr="00B92A28">
        <w:rPr>
          <w:sz w:val="26"/>
          <w:szCs w:val="26"/>
        </w:rPr>
        <w:t>_________________________________________________</w:t>
      </w:r>
      <w:r>
        <w:rPr>
          <w:sz w:val="26"/>
          <w:szCs w:val="26"/>
        </w:rPr>
        <w:t>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Количество единиц:</w:t>
      </w:r>
      <w:r w:rsidRPr="00B92A28">
        <w:rPr>
          <w:sz w:val="26"/>
          <w:szCs w:val="26"/>
        </w:rPr>
        <w:t>_________________________________________________________</w:t>
      </w:r>
      <w:r>
        <w:rPr>
          <w:sz w:val="26"/>
          <w:szCs w:val="26"/>
        </w:rPr>
        <w:t>____</w:t>
      </w:r>
    </w:p>
    <w:p w:rsidR="00554A83" w:rsidRPr="00B92A28" w:rsidRDefault="00554A83" w:rsidP="00B92A28">
      <w:pPr>
        <w:rPr>
          <w:sz w:val="26"/>
          <w:szCs w:val="26"/>
        </w:rPr>
      </w:pPr>
      <w:r w:rsidRPr="00B92A28">
        <w:rPr>
          <w:b/>
          <w:sz w:val="26"/>
          <w:szCs w:val="26"/>
        </w:rPr>
        <w:t>Описание (максимально полное описание характеристик имущества):</w:t>
      </w:r>
      <w:r w:rsidRPr="00B92A28">
        <w:rPr>
          <w:sz w:val="26"/>
          <w:szCs w:val="26"/>
        </w:rPr>
        <w:t>____________</w:t>
      </w:r>
      <w:r>
        <w:rPr>
          <w:sz w:val="26"/>
          <w:szCs w:val="26"/>
        </w:rPr>
        <w:t>___</w:t>
      </w:r>
    </w:p>
    <w:p w:rsidR="00554A83" w:rsidRDefault="00554A83" w:rsidP="00B92A28">
      <w:pPr>
        <w:rPr>
          <w:sz w:val="26"/>
          <w:szCs w:val="26"/>
        </w:rPr>
      </w:pPr>
      <w:r w:rsidRPr="00B92A28">
        <w:rPr>
          <w:sz w:val="26"/>
          <w:szCs w:val="26"/>
        </w:rPr>
        <w:t>___________________________________________________________________________</w:t>
      </w:r>
      <w:r>
        <w:rPr>
          <w:sz w:val="26"/>
          <w:szCs w:val="26"/>
        </w:rPr>
        <w:t>___</w:t>
      </w:r>
      <w:r w:rsidRPr="00B92A28">
        <w:rPr>
          <w:sz w:val="26"/>
          <w:szCs w:val="26"/>
        </w:rPr>
        <w:t xml:space="preserve">_ </w:t>
      </w:r>
    </w:p>
    <w:p w:rsidR="00554A83" w:rsidRPr="00D22CAC" w:rsidRDefault="00554A83" w:rsidP="00B92A2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Техническое состояние имущества _______________________________________________</w:t>
      </w:r>
    </w:p>
    <w:p w:rsidR="00554A83" w:rsidRPr="00B92A28" w:rsidRDefault="00554A83" w:rsidP="00B92A28">
      <w:pPr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>Алгоритм торга:</w:t>
      </w:r>
    </w:p>
    <w:p w:rsidR="00554A83" w:rsidRPr="00B92A28" w:rsidRDefault="00554A83" w:rsidP="00FE2AF0">
      <w:pPr>
        <w:ind w:left="284"/>
        <w:contextualSpacing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«Обычный аукцион» (традиционный)</w:t>
      </w:r>
    </w:p>
    <w:p w:rsidR="00554A83" w:rsidRPr="00B92A28" w:rsidRDefault="00554A83" w:rsidP="00FE2AF0">
      <w:pPr>
        <w:ind w:left="284"/>
        <w:contextualSpacing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«Аукцион на понижение»</w:t>
      </w:r>
    </w:p>
    <w:p w:rsidR="00554A83" w:rsidRDefault="00554A83" w:rsidP="00B92A28">
      <w:pPr>
        <w:jc w:val="both"/>
        <w:rPr>
          <w:b/>
          <w:sz w:val="26"/>
          <w:szCs w:val="26"/>
        </w:rPr>
      </w:pPr>
      <w:r w:rsidRPr="00B92A28">
        <w:rPr>
          <w:b/>
          <w:sz w:val="26"/>
          <w:szCs w:val="26"/>
        </w:rPr>
        <w:t>Шаг торгов</w:t>
      </w:r>
      <w:r w:rsidRPr="00B92A28">
        <w:t xml:space="preserve"> (</w:t>
      </w:r>
      <w:r w:rsidRPr="00B92A28">
        <w:rPr>
          <w:sz w:val="26"/>
          <w:szCs w:val="26"/>
        </w:rPr>
        <w:t>параметр, определяющий размер увеличения стоимости лота при новой ставке)</w:t>
      </w:r>
      <w:r w:rsidRPr="00B92A28">
        <w:rPr>
          <w:b/>
          <w:sz w:val="26"/>
          <w:szCs w:val="26"/>
        </w:rPr>
        <w:t>:_____________________________________________________________________</w:t>
      </w:r>
      <w:r>
        <w:rPr>
          <w:b/>
          <w:sz w:val="26"/>
          <w:szCs w:val="26"/>
        </w:rPr>
        <w:t>___</w:t>
      </w:r>
    </w:p>
    <w:p w:rsidR="00554A83" w:rsidRDefault="00554A83" w:rsidP="00B92A2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Размер задатка</w:t>
      </w:r>
    </w:p>
    <w:p w:rsidR="00554A83" w:rsidRPr="00B92A28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5%</w:t>
      </w:r>
    </w:p>
    <w:p w:rsidR="00554A83" w:rsidRPr="00B92A28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10%</w:t>
      </w:r>
    </w:p>
    <w:p w:rsidR="00554A83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>20%</w:t>
      </w:r>
    </w:p>
    <w:p w:rsidR="00554A83" w:rsidRPr="00D22CAC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>
        <w:rPr>
          <w:sz w:val="26"/>
          <w:szCs w:val="26"/>
        </w:rPr>
        <w:t xml:space="preserve">Другой </w:t>
      </w:r>
      <w:r w:rsidRPr="009E4539">
        <w:rPr>
          <w:sz w:val="26"/>
          <w:szCs w:val="26"/>
        </w:rPr>
        <w:t>__________________________________________________</w:t>
      </w:r>
    </w:p>
    <w:p w:rsidR="00554A83" w:rsidRPr="00B92A28" w:rsidRDefault="00554A83" w:rsidP="00B92A28">
      <w:pPr>
        <w:jc w:val="both"/>
        <w:rPr>
          <w:sz w:val="26"/>
          <w:szCs w:val="26"/>
        </w:rPr>
      </w:pPr>
      <w:r w:rsidRPr="00B92A28">
        <w:rPr>
          <w:b/>
          <w:sz w:val="26"/>
          <w:szCs w:val="26"/>
        </w:rPr>
        <w:t xml:space="preserve">Продолжительность торгов </w:t>
      </w:r>
      <w:r w:rsidRPr="00B92A28">
        <w:rPr>
          <w:sz w:val="26"/>
          <w:szCs w:val="26"/>
        </w:rPr>
        <w:t xml:space="preserve">(длительность аукциона, в течение которого лот будет доступен для ставок участников). </w:t>
      </w:r>
    </w:p>
    <w:p w:rsidR="00554A83" w:rsidRPr="00B92A28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3 дня</w:t>
      </w:r>
      <w:r w:rsidRPr="00B92A28">
        <w:rPr>
          <w:sz w:val="26"/>
          <w:szCs w:val="26"/>
        </w:rPr>
        <w:tab/>
      </w:r>
    </w:p>
    <w:p w:rsidR="00554A83" w:rsidRPr="00B92A28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7 дней</w:t>
      </w:r>
    </w:p>
    <w:p w:rsidR="00554A83" w:rsidRPr="00B92A28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14 дней</w:t>
      </w:r>
    </w:p>
    <w:p w:rsidR="00554A83" w:rsidRDefault="00554A83" w:rsidP="00FE2AF0">
      <w:pPr>
        <w:ind w:left="284"/>
        <w:contextualSpacing/>
        <w:jc w:val="both"/>
        <w:rPr>
          <w:sz w:val="26"/>
          <w:szCs w:val="26"/>
        </w:rPr>
      </w:pPr>
      <w:r w:rsidRPr="00F97D6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</w:t>
      </w:r>
      <w:r w:rsidRPr="00B92A28">
        <w:rPr>
          <w:sz w:val="26"/>
          <w:szCs w:val="26"/>
        </w:rPr>
        <w:t>30 дней</w:t>
      </w:r>
      <w:r w:rsidRPr="00B92A28">
        <w:rPr>
          <w:sz w:val="26"/>
          <w:szCs w:val="26"/>
        </w:rPr>
        <w:tab/>
        <w:t xml:space="preserve"> </w:t>
      </w:r>
    </w:p>
    <w:p w:rsidR="00554A83" w:rsidRDefault="00554A83" w:rsidP="004564DA">
      <w:pPr>
        <w:contextualSpacing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t>Срок заключения договора (рабочих дней) с момента определения победителя</w:t>
      </w:r>
      <w:r w:rsidRPr="009E4539">
        <w:rPr>
          <w:b/>
          <w:bCs/>
          <w:sz w:val="26"/>
          <w:szCs w:val="26"/>
        </w:rPr>
        <w:t>_________________________</w:t>
      </w:r>
    </w:p>
    <w:p w:rsidR="00554A83" w:rsidRPr="004564DA" w:rsidRDefault="00554A83" w:rsidP="004564DA">
      <w:pPr>
        <w:contextualSpacing/>
        <w:jc w:val="both"/>
        <w:rPr>
          <w:b/>
          <w:bCs/>
          <w:sz w:val="16"/>
          <w:szCs w:val="16"/>
          <w:u w:val="single"/>
        </w:rPr>
      </w:pPr>
    </w:p>
    <w:p w:rsidR="00554A83" w:rsidRPr="004564DA" w:rsidRDefault="00554A83" w:rsidP="004564DA">
      <w:pPr>
        <w:contextualSpacing/>
        <w:jc w:val="both"/>
        <w:rPr>
          <w:b/>
          <w:bCs/>
          <w:sz w:val="26"/>
          <w:szCs w:val="26"/>
          <w:u w:val="single"/>
        </w:rPr>
      </w:pPr>
      <w:r w:rsidRPr="004564DA">
        <w:rPr>
          <w:b/>
          <w:bCs/>
          <w:sz w:val="26"/>
          <w:szCs w:val="26"/>
        </w:rPr>
        <w:t xml:space="preserve">Предельный </w:t>
      </w:r>
      <w:r>
        <w:rPr>
          <w:b/>
          <w:bCs/>
          <w:sz w:val="26"/>
          <w:szCs w:val="26"/>
        </w:rPr>
        <w:t>срок оплаты лота (рабочих дней) с момента определения победителя</w:t>
      </w:r>
      <w:r w:rsidRPr="009E4539">
        <w:rPr>
          <w:b/>
          <w:bCs/>
          <w:sz w:val="26"/>
          <w:szCs w:val="26"/>
        </w:rPr>
        <w:t>__________________________</w:t>
      </w:r>
    </w:p>
    <w:p w:rsidR="00554A83" w:rsidRPr="00B92A28" w:rsidRDefault="00554A83" w:rsidP="00B92A28">
      <w:pPr>
        <w:rPr>
          <w:sz w:val="16"/>
        </w:rPr>
      </w:pPr>
    </w:p>
    <w:p w:rsidR="00554A83" w:rsidRPr="00B92A28" w:rsidRDefault="00554A83" w:rsidP="00B92A28">
      <w:pPr>
        <w:jc w:val="both"/>
        <w:rPr>
          <w:sz w:val="26"/>
          <w:szCs w:val="26"/>
        </w:rPr>
      </w:pPr>
    </w:p>
    <w:p w:rsidR="00554A83" w:rsidRPr="00B92A28" w:rsidRDefault="00554A83" w:rsidP="00B92A28">
      <w:pPr>
        <w:jc w:val="both"/>
        <w:rPr>
          <w:sz w:val="26"/>
          <w:szCs w:val="26"/>
        </w:rPr>
      </w:pPr>
      <w:r w:rsidRPr="00B92A28">
        <w:rPr>
          <w:b/>
          <w:sz w:val="26"/>
          <w:szCs w:val="26"/>
        </w:rPr>
        <w:t xml:space="preserve">________________________   </w:t>
      </w:r>
      <w:r w:rsidRPr="00B92A28">
        <w:rPr>
          <w:sz w:val="26"/>
          <w:szCs w:val="26"/>
        </w:rPr>
        <w:t>_________    _________________________________</w:t>
      </w:r>
    </w:p>
    <w:p w:rsidR="00554A83" w:rsidRPr="00B92A28" w:rsidRDefault="00554A83" w:rsidP="00B92A28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 xml:space="preserve">     Должность                              Подпись                                               Ф.И.О.</w:t>
      </w:r>
    </w:p>
    <w:p w:rsidR="00554A83" w:rsidRPr="00B92A28" w:rsidRDefault="00554A83" w:rsidP="00B92A28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 xml:space="preserve">М.П.  </w:t>
      </w:r>
    </w:p>
    <w:p w:rsidR="00554A83" w:rsidRPr="00B92A28" w:rsidRDefault="00554A83" w:rsidP="00B92A28">
      <w:pPr>
        <w:jc w:val="both"/>
        <w:rPr>
          <w:sz w:val="26"/>
          <w:szCs w:val="26"/>
        </w:rPr>
      </w:pPr>
      <w:r w:rsidRPr="00B92A28">
        <w:rPr>
          <w:sz w:val="26"/>
          <w:szCs w:val="26"/>
        </w:rPr>
        <w:t>« __» ____________________ 20____г.</w:t>
      </w:r>
    </w:p>
    <w:p w:rsidR="00554A83" w:rsidRPr="00345733" w:rsidRDefault="00554A83" w:rsidP="00345733">
      <w:pPr>
        <w:jc w:val="both"/>
        <w:rPr>
          <w:sz w:val="20"/>
        </w:rPr>
      </w:pPr>
    </w:p>
    <w:sectPr w:rsidR="00554A83" w:rsidRPr="00345733" w:rsidSect="00D22CAC">
      <w:pgSz w:w="11906" w:h="16838"/>
      <w:pgMar w:top="539" w:right="424" w:bottom="24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20D"/>
    <w:multiLevelType w:val="hybridMultilevel"/>
    <w:tmpl w:val="57BAF66A"/>
    <w:lvl w:ilvl="0" w:tplc="3E22F420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57B0B"/>
    <w:multiLevelType w:val="hybridMultilevel"/>
    <w:tmpl w:val="9522DD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3D7DF8"/>
    <w:multiLevelType w:val="hybridMultilevel"/>
    <w:tmpl w:val="BD90C46C"/>
    <w:lvl w:ilvl="0" w:tplc="3E22F420">
      <w:start w:val="1"/>
      <w:numFmt w:val="bullet"/>
      <w:lvlText w:val="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73AC8"/>
    <w:rsid w:val="00212452"/>
    <w:rsid w:val="00212A58"/>
    <w:rsid w:val="00214C56"/>
    <w:rsid w:val="00224323"/>
    <w:rsid w:val="002E4C2B"/>
    <w:rsid w:val="002F6B98"/>
    <w:rsid w:val="00301BE8"/>
    <w:rsid w:val="00345733"/>
    <w:rsid w:val="00350C72"/>
    <w:rsid w:val="00357FD8"/>
    <w:rsid w:val="0037289E"/>
    <w:rsid w:val="003A43FA"/>
    <w:rsid w:val="003F0334"/>
    <w:rsid w:val="00444269"/>
    <w:rsid w:val="004564DA"/>
    <w:rsid w:val="00466114"/>
    <w:rsid w:val="00481168"/>
    <w:rsid w:val="004B70F0"/>
    <w:rsid w:val="004C351F"/>
    <w:rsid w:val="005424D8"/>
    <w:rsid w:val="0055117E"/>
    <w:rsid w:val="00554A83"/>
    <w:rsid w:val="00565D1E"/>
    <w:rsid w:val="005A4D13"/>
    <w:rsid w:val="005F0F21"/>
    <w:rsid w:val="005F148E"/>
    <w:rsid w:val="006242C5"/>
    <w:rsid w:val="00625EB3"/>
    <w:rsid w:val="0066316E"/>
    <w:rsid w:val="007375EC"/>
    <w:rsid w:val="0076260E"/>
    <w:rsid w:val="00764AED"/>
    <w:rsid w:val="007A00CE"/>
    <w:rsid w:val="007A1DCD"/>
    <w:rsid w:val="007B5FB2"/>
    <w:rsid w:val="00863F40"/>
    <w:rsid w:val="008950B9"/>
    <w:rsid w:val="008F3069"/>
    <w:rsid w:val="00912164"/>
    <w:rsid w:val="009437AF"/>
    <w:rsid w:val="00952B6E"/>
    <w:rsid w:val="009E4539"/>
    <w:rsid w:val="00A46DFD"/>
    <w:rsid w:val="00A50D97"/>
    <w:rsid w:val="00AA4209"/>
    <w:rsid w:val="00AE30E4"/>
    <w:rsid w:val="00B92A28"/>
    <w:rsid w:val="00BE73D8"/>
    <w:rsid w:val="00BF3131"/>
    <w:rsid w:val="00C12321"/>
    <w:rsid w:val="00C15C0E"/>
    <w:rsid w:val="00C80A33"/>
    <w:rsid w:val="00C91D61"/>
    <w:rsid w:val="00CD7B54"/>
    <w:rsid w:val="00CE1839"/>
    <w:rsid w:val="00D22CAC"/>
    <w:rsid w:val="00D61EF8"/>
    <w:rsid w:val="00E052C4"/>
    <w:rsid w:val="00E10C07"/>
    <w:rsid w:val="00EA1AE8"/>
    <w:rsid w:val="00EF230E"/>
    <w:rsid w:val="00F9498D"/>
    <w:rsid w:val="00F94B2B"/>
    <w:rsid w:val="00F97D65"/>
    <w:rsid w:val="00FA7BD8"/>
    <w:rsid w:val="00FE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able of authorities" w:locked="1" w:semiHidden="0" w:uiPriority="0" w:unhideWhenUsed="0"/>
    <w:lsdException w:name="List" w:locked="1" w:semiHidden="0" w:uiPriority="0" w:unhideWhenUsed="0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2" w:locked="1" w:semiHidden="0" w:uiPriority="0" w:unhideWhenUsed="0"/>
    <w:lsdException w:name="List Continue 3" w:locked="1" w:semiHidden="0" w:uiPriority="0" w:unhideWhenUsed="0"/>
    <w:lsdException w:name="List Continue 4" w:locked="1" w:semiHidden="0" w:uiPriority="0" w:unhideWhenUsed="0"/>
    <w:lsdException w:name="List Continue 5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5D1E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6F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65D1E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76F9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5D1E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76F9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565D1E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76F9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21245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76F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335</Words>
  <Characters>1914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2017-04-27T09:58:00Z</cp:lastPrinted>
  <dcterms:created xsi:type="dcterms:W3CDTF">2025-11-17T23:21:00Z</dcterms:created>
  <dcterms:modified xsi:type="dcterms:W3CDTF">2026-01-14T09:18:00Z</dcterms:modified>
</cp:coreProperties>
</file>