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1F1" w:rsidRPr="007375EC" w:rsidRDefault="008F01F1" w:rsidP="007375EC">
      <w:pPr>
        <w:ind w:left="4248" w:firstLine="708"/>
        <w:jc w:val="both"/>
        <w:rPr>
          <w:sz w:val="18"/>
          <w:szCs w:val="20"/>
        </w:rPr>
      </w:pPr>
      <w:bookmarkStart w:id="0" w:name="_GoBack"/>
      <w:bookmarkEnd w:id="0"/>
      <w:r w:rsidRPr="007375EC">
        <w:rPr>
          <w:sz w:val="18"/>
          <w:szCs w:val="20"/>
        </w:rPr>
        <w:t>Приложение №1</w:t>
      </w:r>
    </w:p>
    <w:p w:rsidR="008F01F1" w:rsidRPr="007375EC" w:rsidRDefault="008F01F1" w:rsidP="007375EC">
      <w:pPr>
        <w:ind w:left="4962"/>
        <w:jc w:val="both"/>
        <w:rPr>
          <w:sz w:val="18"/>
          <w:szCs w:val="20"/>
        </w:rPr>
      </w:pPr>
      <w:r w:rsidRPr="007375EC">
        <w:rPr>
          <w:sz w:val="18"/>
          <w:szCs w:val="20"/>
        </w:rPr>
        <w:t>к договору на оказание услуг по независимой оценке стоимости объектов,</w:t>
      </w:r>
      <w:r w:rsidRPr="007375EC">
        <w:rPr>
          <w:bCs/>
          <w:sz w:val="18"/>
          <w:szCs w:val="20"/>
        </w:rPr>
        <w:t xml:space="preserve"> размещении информации на электронной торговой площадке</w:t>
      </w:r>
      <w:r w:rsidRPr="007375EC">
        <w:rPr>
          <w:sz w:val="18"/>
          <w:szCs w:val="20"/>
        </w:rPr>
        <w:t xml:space="preserve"> № ____</w:t>
      </w:r>
      <w:r>
        <w:rPr>
          <w:sz w:val="18"/>
          <w:szCs w:val="20"/>
        </w:rPr>
        <w:t>_______</w:t>
      </w:r>
      <w:r w:rsidRPr="007375EC">
        <w:rPr>
          <w:sz w:val="18"/>
          <w:szCs w:val="20"/>
        </w:rPr>
        <w:t>______от «__»____20__</w:t>
      </w:r>
    </w:p>
    <w:p w:rsidR="008F01F1" w:rsidRPr="00345733" w:rsidRDefault="008F01F1">
      <w:pPr>
        <w:ind w:left="4248" w:firstLine="708"/>
        <w:rPr>
          <w:sz w:val="20"/>
          <w:szCs w:val="22"/>
        </w:rPr>
      </w:pPr>
    </w:p>
    <w:p w:rsidR="008F01F1" w:rsidRPr="00345733" w:rsidRDefault="008F01F1">
      <w:pPr>
        <w:ind w:left="4248" w:firstLine="708"/>
        <w:rPr>
          <w:sz w:val="20"/>
          <w:szCs w:val="22"/>
        </w:rPr>
      </w:pPr>
      <w:r w:rsidRPr="00345733">
        <w:rPr>
          <w:sz w:val="20"/>
          <w:szCs w:val="22"/>
        </w:rPr>
        <w:t>Генеральному директору</w:t>
      </w:r>
    </w:p>
    <w:p w:rsidR="008F01F1" w:rsidRPr="00345733" w:rsidRDefault="008F01F1">
      <w:pPr>
        <w:ind w:left="4248" w:firstLine="708"/>
        <w:rPr>
          <w:sz w:val="20"/>
          <w:szCs w:val="22"/>
        </w:rPr>
      </w:pPr>
      <w:r w:rsidRPr="00345733">
        <w:rPr>
          <w:sz w:val="20"/>
          <w:szCs w:val="22"/>
        </w:rPr>
        <w:t>унитарного предприятия по оказанию услуг</w:t>
      </w:r>
    </w:p>
    <w:p w:rsidR="008F01F1" w:rsidRPr="00345733" w:rsidRDefault="008F01F1">
      <w:pPr>
        <w:ind w:left="4248" w:firstLine="708"/>
        <w:rPr>
          <w:sz w:val="20"/>
          <w:szCs w:val="22"/>
        </w:rPr>
      </w:pPr>
      <w:r w:rsidRPr="00345733">
        <w:rPr>
          <w:sz w:val="20"/>
          <w:szCs w:val="22"/>
        </w:rPr>
        <w:t xml:space="preserve">«Минское отделение Белорусской </w:t>
      </w:r>
    </w:p>
    <w:p w:rsidR="008F01F1" w:rsidRPr="00345733" w:rsidRDefault="008F01F1">
      <w:pPr>
        <w:ind w:left="4248" w:firstLine="708"/>
        <w:rPr>
          <w:sz w:val="20"/>
          <w:szCs w:val="22"/>
        </w:rPr>
      </w:pPr>
      <w:r w:rsidRPr="00345733">
        <w:rPr>
          <w:sz w:val="20"/>
          <w:szCs w:val="22"/>
        </w:rPr>
        <w:t>торгово-промышленной палаты»</w:t>
      </w:r>
    </w:p>
    <w:p w:rsidR="008F01F1" w:rsidRPr="00345733" w:rsidRDefault="008F01F1" w:rsidP="00466114">
      <w:pPr>
        <w:rPr>
          <w:sz w:val="20"/>
          <w:szCs w:val="22"/>
        </w:rPr>
      </w:pPr>
      <w:r w:rsidRPr="00345733">
        <w:rPr>
          <w:sz w:val="20"/>
          <w:szCs w:val="22"/>
        </w:rPr>
        <w:t>от___________  № _____________</w:t>
      </w:r>
    </w:p>
    <w:p w:rsidR="008F01F1" w:rsidRDefault="008F01F1" w:rsidP="00466114"/>
    <w:p w:rsidR="008F01F1" w:rsidRPr="005424D8" w:rsidRDefault="008F01F1" w:rsidP="005424D8">
      <w:pPr>
        <w:jc w:val="center"/>
        <w:rPr>
          <w:b/>
          <w:szCs w:val="26"/>
        </w:rPr>
      </w:pPr>
      <w:r>
        <w:rPr>
          <w:b/>
          <w:szCs w:val="26"/>
        </w:rPr>
        <w:t>Задание</w:t>
      </w:r>
      <w:r w:rsidRPr="005424D8">
        <w:rPr>
          <w:b/>
          <w:szCs w:val="26"/>
        </w:rPr>
        <w:t xml:space="preserve"> на независимую оценку стоимости имущества</w:t>
      </w:r>
    </w:p>
    <w:p w:rsidR="008F01F1" w:rsidRPr="003A43FA" w:rsidRDefault="008F01F1" w:rsidP="00345733">
      <w:pPr>
        <w:spacing w:line="120" w:lineRule="atLeast"/>
        <w:ind w:right="-240"/>
        <w:contextualSpacing/>
      </w:pPr>
      <w:r w:rsidRPr="00345733">
        <w:rPr>
          <w:b/>
          <w:sz w:val="22"/>
        </w:rPr>
        <w:t>Заказчик</w:t>
      </w:r>
      <w:r w:rsidRPr="003A43FA">
        <w:t xml:space="preserve"> </w:t>
      </w:r>
      <w:r>
        <w:t>_______________________________________________________________________________</w:t>
      </w:r>
    </w:p>
    <w:p w:rsidR="008F01F1" w:rsidRPr="003A43FA" w:rsidRDefault="008F01F1" w:rsidP="00345733">
      <w:pPr>
        <w:spacing w:line="120" w:lineRule="atLeast"/>
        <w:contextualSpacing/>
        <w:jc w:val="center"/>
        <w:rPr>
          <w:sz w:val="18"/>
        </w:rPr>
      </w:pPr>
      <w:r w:rsidRPr="003A43FA">
        <w:rPr>
          <w:sz w:val="18"/>
        </w:rPr>
        <w:t>Наименование организации</w:t>
      </w:r>
      <w:r>
        <w:rPr>
          <w:sz w:val="18"/>
        </w:rPr>
        <w:t>, УНП /</w:t>
      </w:r>
      <w:r w:rsidRPr="003A43FA">
        <w:rPr>
          <w:sz w:val="18"/>
        </w:rPr>
        <w:t xml:space="preserve"> Ф.И.О.</w:t>
      </w:r>
      <w:r>
        <w:rPr>
          <w:sz w:val="18"/>
        </w:rPr>
        <w:t xml:space="preserve"> и паспортные данные </w:t>
      </w:r>
      <w:r w:rsidRPr="003A43FA">
        <w:rPr>
          <w:sz w:val="18"/>
        </w:rPr>
        <w:t>частного лица</w:t>
      </w:r>
    </w:p>
    <w:p w:rsidR="008F01F1" w:rsidRPr="00345733" w:rsidRDefault="008F01F1" w:rsidP="00345733">
      <w:pPr>
        <w:spacing w:line="120" w:lineRule="atLeast"/>
        <w:contextualSpacing/>
        <w:rPr>
          <w:sz w:val="22"/>
          <w:szCs w:val="22"/>
        </w:rPr>
      </w:pPr>
      <w:r w:rsidRPr="00345733">
        <w:rPr>
          <w:b/>
          <w:sz w:val="22"/>
          <w:szCs w:val="22"/>
        </w:rPr>
        <w:t>Юридический адрес</w:t>
      </w:r>
      <w:r w:rsidRPr="00345733"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</w:t>
      </w:r>
      <w:r w:rsidRPr="00345733">
        <w:rPr>
          <w:sz w:val="22"/>
          <w:szCs w:val="22"/>
        </w:rPr>
        <w:t>____________________</w:t>
      </w:r>
      <w:r>
        <w:rPr>
          <w:sz w:val="22"/>
          <w:szCs w:val="22"/>
        </w:rPr>
        <w:t>_________</w:t>
      </w:r>
    </w:p>
    <w:p w:rsidR="008F01F1" w:rsidRPr="00345733" w:rsidRDefault="008F01F1" w:rsidP="00345733">
      <w:pPr>
        <w:spacing w:line="120" w:lineRule="atLeast"/>
        <w:contextualSpacing/>
        <w:rPr>
          <w:sz w:val="22"/>
          <w:szCs w:val="22"/>
        </w:rPr>
      </w:pPr>
      <w:r w:rsidRPr="00345733">
        <w:rPr>
          <w:b/>
          <w:sz w:val="22"/>
          <w:szCs w:val="22"/>
        </w:rPr>
        <w:t>Телефон</w:t>
      </w:r>
      <w:r w:rsidRPr="00345733">
        <w:rPr>
          <w:sz w:val="22"/>
          <w:szCs w:val="22"/>
        </w:rPr>
        <w:t xml:space="preserve"> _______________________ </w:t>
      </w:r>
      <w:r w:rsidRPr="00345733">
        <w:rPr>
          <w:b/>
          <w:sz w:val="22"/>
          <w:szCs w:val="22"/>
        </w:rPr>
        <w:t>Факс</w:t>
      </w:r>
      <w:r w:rsidRPr="00345733">
        <w:rPr>
          <w:sz w:val="22"/>
          <w:szCs w:val="22"/>
        </w:rPr>
        <w:t xml:space="preserve"> __________________________________________</w:t>
      </w:r>
      <w:r>
        <w:rPr>
          <w:sz w:val="22"/>
          <w:szCs w:val="22"/>
        </w:rPr>
        <w:t>______________</w:t>
      </w:r>
    </w:p>
    <w:p w:rsidR="008F01F1" w:rsidRPr="00345733" w:rsidRDefault="008F01F1" w:rsidP="00345733">
      <w:pPr>
        <w:spacing w:line="120" w:lineRule="atLeast"/>
        <w:contextualSpacing/>
        <w:rPr>
          <w:sz w:val="22"/>
          <w:szCs w:val="22"/>
        </w:rPr>
      </w:pPr>
      <w:r w:rsidRPr="00345733">
        <w:rPr>
          <w:b/>
          <w:sz w:val="22"/>
          <w:szCs w:val="22"/>
        </w:rPr>
        <w:t>Правообладатель</w:t>
      </w:r>
      <w:r w:rsidRPr="00345733">
        <w:rPr>
          <w:sz w:val="22"/>
          <w:szCs w:val="22"/>
        </w:rPr>
        <w:t xml:space="preserve">      _________________________________________________________</w:t>
      </w:r>
      <w:r>
        <w:rPr>
          <w:sz w:val="22"/>
          <w:szCs w:val="22"/>
        </w:rPr>
        <w:t>_________________</w:t>
      </w:r>
    </w:p>
    <w:p w:rsidR="008F01F1" w:rsidRDefault="008F01F1" w:rsidP="00345733">
      <w:pPr>
        <w:spacing w:line="120" w:lineRule="atLeast"/>
        <w:contextualSpacing/>
        <w:jc w:val="center"/>
        <w:rPr>
          <w:sz w:val="18"/>
        </w:rPr>
      </w:pPr>
      <w:r>
        <w:rPr>
          <w:sz w:val="18"/>
        </w:rPr>
        <w:t>Наименование организации/</w:t>
      </w:r>
      <w:r w:rsidRPr="003A43FA">
        <w:rPr>
          <w:sz w:val="18"/>
        </w:rPr>
        <w:t xml:space="preserve"> Ф.И.О. частного лица</w:t>
      </w:r>
    </w:p>
    <w:p w:rsidR="008F01F1" w:rsidRPr="003A43FA" w:rsidRDefault="008F01F1" w:rsidP="00345733">
      <w:pPr>
        <w:spacing w:line="120" w:lineRule="atLeast"/>
        <w:contextualSpacing/>
      </w:pPr>
      <w:r w:rsidRPr="005424D8">
        <w:rPr>
          <w:b/>
          <w:sz w:val="22"/>
        </w:rPr>
        <w:t>Имущественные права</w:t>
      </w:r>
      <w:r w:rsidRPr="003A43FA">
        <w:t xml:space="preserve">      </w:t>
      </w:r>
      <w:r>
        <w:t>_____________________________________________________________</w:t>
      </w:r>
    </w:p>
    <w:p w:rsidR="008F01F1" w:rsidRPr="000D22FC" w:rsidRDefault="008F01F1" w:rsidP="00345733">
      <w:pPr>
        <w:spacing w:line="120" w:lineRule="atLeast"/>
        <w:ind w:left="3119"/>
        <w:contextualSpacing/>
        <w:rPr>
          <w:sz w:val="18"/>
        </w:rPr>
      </w:pPr>
      <w:r>
        <w:rPr>
          <w:sz w:val="18"/>
        </w:rPr>
        <w:t>(право собственности, право постоянного пользования, право аренды и др.)</w:t>
      </w:r>
    </w:p>
    <w:p w:rsidR="008F01F1" w:rsidRPr="00345733" w:rsidRDefault="008F01F1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>Юридический адрес</w:t>
      </w:r>
      <w:r w:rsidRPr="00345733">
        <w:rPr>
          <w:sz w:val="22"/>
        </w:rPr>
        <w:t xml:space="preserve"> ____________________________________________________________</w:t>
      </w:r>
      <w:r>
        <w:rPr>
          <w:sz w:val="22"/>
        </w:rPr>
        <w:t>______________</w:t>
      </w:r>
    </w:p>
    <w:p w:rsidR="008F01F1" w:rsidRPr="00345733" w:rsidRDefault="008F01F1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 xml:space="preserve">Телефон </w:t>
      </w:r>
      <w:r w:rsidRPr="00345733">
        <w:rPr>
          <w:sz w:val="22"/>
        </w:rPr>
        <w:t xml:space="preserve">__________________ </w:t>
      </w:r>
      <w:r w:rsidRPr="00345733">
        <w:rPr>
          <w:b/>
          <w:sz w:val="22"/>
        </w:rPr>
        <w:t>Факс</w:t>
      </w:r>
      <w:r w:rsidRPr="00345733">
        <w:rPr>
          <w:sz w:val="22"/>
        </w:rPr>
        <w:t xml:space="preserve"> _______________________________________</w:t>
      </w:r>
      <w:r>
        <w:rPr>
          <w:sz w:val="22"/>
        </w:rPr>
        <w:t>______________</w:t>
      </w:r>
      <w:r w:rsidRPr="00345733">
        <w:rPr>
          <w:sz w:val="22"/>
        </w:rPr>
        <w:t>________</w:t>
      </w:r>
    </w:p>
    <w:p w:rsidR="008F01F1" w:rsidRPr="00345733" w:rsidRDefault="008F01F1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>Наименование объекта оценки, его индивидуальные признаки</w:t>
      </w:r>
      <w:r w:rsidRPr="00345733">
        <w:rPr>
          <w:sz w:val="22"/>
        </w:rPr>
        <w:t xml:space="preserve"> _______________________</w:t>
      </w:r>
      <w:r>
        <w:rPr>
          <w:sz w:val="22"/>
        </w:rPr>
        <w:t>____________</w:t>
      </w:r>
    </w:p>
    <w:p w:rsidR="008F01F1" w:rsidRPr="005424D8" w:rsidRDefault="008F01F1" w:rsidP="00345733">
      <w:pPr>
        <w:spacing w:line="120" w:lineRule="atLeast"/>
        <w:contextualSpacing/>
        <w:rPr>
          <w:sz w:val="22"/>
        </w:rPr>
      </w:pPr>
      <w:r w:rsidRPr="00345733">
        <w:rPr>
          <w:sz w:val="22"/>
        </w:rPr>
        <w:t>_______________________________________________________________________</w:t>
      </w:r>
      <w:r>
        <w:rPr>
          <w:sz w:val="22"/>
        </w:rPr>
        <w:t>____________</w:t>
      </w:r>
      <w:r w:rsidRPr="00345733">
        <w:rPr>
          <w:sz w:val="22"/>
        </w:rPr>
        <w:t>__________</w:t>
      </w:r>
    </w:p>
    <w:p w:rsidR="008F01F1" w:rsidRPr="00345733" w:rsidRDefault="008F01F1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>Состав объекта оценки:</w:t>
      </w:r>
      <w:r w:rsidRPr="00345733">
        <w:rPr>
          <w:sz w:val="22"/>
        </w:rPr>
        <w:t xml:space="preserve"> согласно ведомости имущества</w:t>
      </w:r>
    </w:p>
    <w:p w:rsidR="008F01F1" w:rsidRPr="00345733" w:rsidRDefault="008F01F1" w:rsidP="00345733">
      <w:pPr>
        <w:spacing w:line="120" w:lineRule="atLeast"/>
        <w:contextualSpacing/>
        <w:jc w:val="center"/>
        <w:rPr>
          <w:sz w:val="16"/>
        </w:rPr>
      </w:pPr>
    </w:p>
    <w:p w:rsidR="008F01F1" w:rsidRPr="00345733" w:rsidRDefault="008F01F1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>Цель оценки</w:t>
      </w:r>
      <w:r w:rsidRPr="00345733">
        <w:rPr>
          <w:sz w:val="22"/>
        </w:rPr>
        <w:t xml:space="preserve"> </w:t>
      </w:r>
      <w:r w:rsidRPr="00345733">
        <w:rPr>
          <w:b/>
          <w:sz w:val="22"/>
        </w:rPr>
        <w:t>стоимости</w:t>
      </w:r>
      <w:r w:rsidRPr="00345733">
        <w:rPr>
          <w:sz w:val="22"/>
        </w:rPr>
        <w:t xml:space="preserve"> _________________________________________________________</w:t>
      </w:r>
      <w:r>
        <w:rPr>
          <w:sz w:val="22"/>
        </w:rPr>
        <w:t>___________</w:t>
      </w:r>
      <w:r w:rsidRPr="00345733">
        <w:rPr>
          <w:sz w:val="22"/>
        </w:rPr>
        <w:t>___</w:t>
      </w:r>
    </w:p>
    <w:p w:rsidR="008F01F1" w:rsidRPr="003A43FA" w:rsidRDefault="008F01F1" w:rsidP="00345733">
      <w:pPr>
        <w:spacing w:line="120" w:lineRule="atLeast"/>
        <w:ind w:left="2410" w:right="180"/>
        <w:contextualSpacing/>
        <w:jc w:val="center"/>
        <w:rPr>
          <w:sz w:val="18"/>
        </w:rPr>
      </w:pPr>
      <w:r w:rsidRPr="003A43FA">
        <w:rPr>
          <w:sz w:val="18"/>
        </w:rPr>
        <w:t>(</w:t>
      </w:r>
      <w:r>
        <w:rPr>
          <w:sz w:val="18"/>
        </w:rPr>
        <w:t>продажа без проведения аукциона либо конкурса, включая продажу имущества в процедуре экономической несостоятельности (банкротства); внесения в виде неденежного вклада в уставный фонд юридического лица; продажи на торгах (аукционе и по конкурсу), в том числе процедуре банкротства; передачи в залог (ипотеку),</w:t>
      </w:r>
      <w:r w:rsidRPr="00357FD8">
        <w:rPr>
          <w:sz w:val="18"/>
        </w:rPr>
        <w:t xml:space="preserve"> для предоставления в таможенные органы</w:t>
      </w:r>
      <w:r>
        <w:rPr>
          <w:sz w:val="18"/>
        </w:rPr>
        <w:t xml:space="preserve"> и др.</w:t>
      </w:r>
      <w:r w:rsidRPr="003A43FA">
        <w:rPr>
          <w:sz w:val="18"/>
        </w:rPr>
        <w:t>)</w:t>
      </w:r>
    </w:p>
    <w:p w:rsidR="008F01F1" w:rsidRPr="00345733" w:rsidRDefault="008F01F1">
      <w:pPr>
        <w:rPr>
          <w:sz w:val="22"/>
        </w:rPr>
      </w:pPr>
      <w:r w:rsidRPr="00345733">
        <w:rPr>
          <w:b/>
          <w:sz w:val="22"/>
        </w:rPr>
        <w:t>Валюта оценки</w:t>
      </w:r>
      <w:r w:rsidRPr="00345733">
        <w:rPr>
          <w:sz w:val="22"/>
        </w:rPr>
        <w:t xml:space="preserve"> ____________________ </w:t>
      </w:r>
    </w:p>
    <w:p w:rsidR="008F01F1" w:rsidRPr="00345733" w:rsidRDefault="008F01F1">
      <w:pPr>
        <w:rPr>
          <w:sz w:val="22"/>
        </w:rPr>
      </w:pPr>
    </w:p>
    <w:p w:rsidR="008F01F1" w:rsidRPr="005424D8" w:rsidRDefault="008F01F1">
      <w:pPr>
        <w:rPr>
          <w:b/>
          <w:sz w:val="22"/>
          <w:szCs w:val="22"/>
        </w:rPr>
      </w:pPr>
      <w:r w:rsidRPr="005424D8">
        <w:rPr>
          <w:b/>
          <w:sz w:val="22"/>
          <w:szCs w:val="22"/>
        </w:rPr>
        <w:t>Срок подготовки документов по результатам оценки</w:t>
      </w:r>
      <w:r w:rsidRPr="005424D8">
        <w:rPr>
          <w:rFonts w:ascii="Arial Narrow" w:hAnsi="Arial Narrow"/>
          <w:sz w:val="22"/>
          <w:szCs w:val="22"/>
        </w:rPr>
        <w:t xml:space="preserve"> </w:t>
      </w:r>
      <w:r w:rsidRPr="005424D8">
        <w:rPr>
          <w:b/>
          <w:sz w:val="22"/>
          <w:szCs w:val="22"/>
        </w:rPr>
        <w:t xml:space="preserve">(заключение об оценке, отчет об оценке): </w:t>
      </w:r>
    </w:p>
    <w:p w:rsidR="008F01F1" w:rsidRPr="00345733" w:rsidRDefault="008F01F1">
      <w:pPr>
        <w:rPr>
          <w:b/>
          <w:sz w:val="22"/>
        </w:rPr>
      </w:pP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10 рабочих дней</w:t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до 7 рабочих дней* </w:t>
      </w:r>
    </w:p>
    <w:p w:rsidR="008F01F1" w:rsidRPr="00345733" w:rsidRDefault="008F01F1">
      <w:pPr>
        <w:rPr>
          <w:sz w:val="22"/>
        </w:rPr>
      </w:pPr>
    </w:p>
    <w:p w:rsidR="008F01F1" w:rsidRPr="00345733" w:rsidRDefault="008F01F1">
      <w:pPr>
        <w:rPr>
          <w:sz w:val="22"/>
        </w:rPr>
      </w:pPr>
      <w:r w:rsidRPr="00345733">
        <w:rPr>
          <w:b/>
          <w:sz w:val="22"/>
        </w:rPr>
        <w:t>Дата осмотра</w:t>
      </w:r>
      <w:r w:rsidRPr="00345733">
        <w:rPr>
          <w:sz w:val="22"/>
        </w:rPr>
        <w:t xml:space="preserve"> </w:t>
      </w:r>
      <w:r w:rsidRPr="00345733">
        <w:rPr>
          <w:sz w:val="22"/>
          <w:u w:val="single"/>
        </w:rPr>
        <w:t>по согласованию с исполнителем оценки</w:t>
      </w:r>
      <w:r w:rsidRPr="00345733">
        <w:rPr>
          <w:sz w:val="22"/>
        </w:rPr>
        <w:t xml:space="preserve">                   </w:t>
      </w:r>
      <w:r w:rsidRPr="00345733">
        <w:rPr>
          <w:b/>
          <w:sz w:val="22"/>
        </w:rPr>
        <w:t>Дата оценки</w:t>
      </w:r>
      <w:r w:rsidRPr="00345733">
        <w:rPr>
          <w:sz w:val="22"/>
        </w:rPr>
        <w:t xml:space="preserve"> _</w:t>
      </w:r>
      <w:r w:rsidRPr="00345733">
        <w:rPr>
          <w:sz w:val="22"/>
          <w:u w:val="single"/>
        </w:rPr>
        <w:t>дата осмотра</w:t>
      </w:r>
      <w:r w:rsidRPr="00345733">
        <w:rPr>
          <w:sz w:val="22"/>
        </w:rPr>
        <w:t>_</w:t>
      </w:r>
    </w:p>
    <w:p w:rsidR="008F01F1" w:rsidRPr="00345733" w:rsidRDefault="008F01F1">
      <w:pPr>
        <w:rPr>
          <w:sz w:val="22"/>
        </w:rPr>
      </w:pPr>
    </w:p>
    <w:p w:rsidR="008F01F1" w:rsidRPr="00345733" w:rsidRDefault="008F01F1">
      <w:pPr>
        <w:rPr>
          <w:sz w:val="22"/>
        </w:rPr>
      </w:pPr>
      <w:r w:rsidRPr="00345733">
        <w:rPr>
          <w:b/>
          <w:sz w:val="22"/>
        </w:rPr>
        <w:t>Предмет оценки (вид стоимости)</w:t>
      </w:r>
      <w:r w:rsidRPr="00345733">
        <w:rPr>
          <w:sz w:val="22"/>
        </w:rPr>
        <w:t xml:space="preserve"> ______________________</w:t>
      </w:r>
      <w:r>
        <w:rPr>
          <w:sz w:val="22"/>
        </w:rPr>
        <w:t>_____________________________________</w:t>
      </w:r>
      <w:r w:rsidRPr="00345733">
        <w:rPr>
          <w:sz w:val="22"/>
        </w:rPr>
        <w:t xml:space="preserve">____ </w:t>
      </w:r>
    </w:p>
    <w:p w:rsidR="008F01F1" w:rsidRPr="003A43FA" w:rsidRDefault="008F01F1">
      <w:pPr>
        <w:rPr>
          <w:sz w:val="16"/>
          <w:szCs w:val="16"/>
        </w:rPr>
      </w:pPr>
      <w:r w:rsidRPr="003A43FA">
        <w:t xml:space="preserve">                 </w:t>
      </w:r>
      <w:r>
        <w:t xml:space="preserve">    </w:t>
      </w:r>
      <w:r w:rsidRPr="003A43FA">
        <w:t xml:space="preserve"> </w:t>
      </w:r>
      <w:r>
        <w:t xml:space="preserve">                              </w:t>
      </w:r>
      <w:r w:rsidRPr="003A43FA">
        <w:t xml:space="preserve">     (</w:t>
      </w:r>
      <w:r w:rsidRPr="003A43FA">
        <w:rPr>
          <w:sz w:val="16"/>
          <w:szCs w:val="16"/>
        </w:rPr>
        <w:t xml:space="preserve">рыночная, ликвидационная, </w:t>
      </w:r>
      <w:r>
        <w:rPr>
          <w:sz w:val="16"/>
          <w:szCs w:val="16"/>
        </w:rPr>
        <w:t>утилизационная</w:t>
      </w:r>
      <w:r w:rsidRPr="003A43FA">
        <w:rPr>
          <w:sz w:val="16"/>
          <w:szCs w:val="16"/>
        </w:rPr>
        <w:t xml:space="preserve"> и др.)</w:t>
      </w:r>
      <w:r>
        <w:t xml:space="preserve"> </w:t>
      </w:r>
    </w:p>
    <w:p w:rsidR="008F01F1" w:rsidRPr="00345733" w:rsidRDefault="008F01F1" w:rsidP="00CD7B54">
      <w:pPr>
        <w:rPr>
          <w:b/>
          <w:sz w:val="22"/>
        </w:rPr>
      </w:pPr>
      <w:r w:rsidRPr="00345733">
        <w:rPr>
          <w:b/>
          <w:sz w:val="22"/>
        </w:rPr>
        <w:t>Способ проведения осмотра (по согласованию с оценщиком):</w:t>
      </w:r>
    </w:p>
    <w:bookmarkStart w:id="1" w:name="Флажок1"/>
    <w:p w:rsidR="008F01F1" w:rsidRPr="00345733" w:rsidRDefault="008F01F1" w:rsidP="00CD7B54">
      <w:pPr>
        <w:rPr>
          <w:sz w:val="22"/>
        </w:rPr>
      </w:pP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bookmarkEnd w:id="1"/>
      <w:r w:rsidRPr="00345733">
        <w:rPr>
          <w:sz w:val="22"/>
        </w:rPr>
        <w:t xml:space="preserve"> на месте расположения объекта оценки         </w:t>
      </w:r>
      <w:r w:rsidRPr="00345733">
        <w:rPr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в режиме онлайн</w:t>
      </w:r>
    </w:p>
    <w:p w:rsidR="008F01F1" w:rsidRPr="00345733" w:rsidRDefault="008F01F1" w:rsidP="00CD7B54">
      <w:pPr>
        <w:rPr>
          <w:sz w:val="14"/>
        </w:rPr>
      </w:pPr>
    </w:p>
    <w:p w:rsidR="008F01F1" w:rsidRPr="00345733" w:rsidRDefault="008F01F1">
      <w:pPr>
        <w:rPr>
          <w:sz w:val="22"/>
        </w:rPr>
      </w:pPr>
      <w:r w:rsidRPr="00345733">
        <w:rPr>
          <w:b/>
          <w:sz w:val="22"/>
        </w:rPr>
        <w:t xml:space="preserve">Из каких источников Вы узнали о наших услугах </w:t>
      </w:r>
      <w:r w:rsidRPr="00345733">
        <w:rPr>
          <w:sz w:val="22"/>
        </w:rPr>
        <w:t>____</w:t>
      </w:r>
      <w:r>
        <w:rPr>
          <w:sz w:val="22"/>
        </w:rPr>
        <w:t>___________</w:t>
      </w:r>
      <w:r w:rsidRPr="00345733">
        <w:rPr>
          <w:sz w:val="22"/>
        </w:rPr>
        <w:t>________________________________</w:t>
      </w:r>
    </w:p>
    <w:p w:rsidR="008F01F1" w:rsidRPr="003A43FA" w:rsidRDefault="008F01F1">
      <w:pPr>
        <w:rPr>
          <w:sz w:val="16"/>
          <w:szCs w:val="16"/>
        </w:rPr>
      </w:pPr>
      <w:r w:rsidRPr="003A43FA">
        <w:t xml:space="preserve">                       </w:t>
      </w:r>
      <w:r>
        <w:t xml:space="preserve">                             </w:t>
      </w:r>
      <w:r w:rsidRPr="003A43FA">
        <w:rPr>
          <w:sz w:val="16"/>
          <w:szCs w:val="16"/>
        </w:rPr>
        <w:t>(ТВ-реклама, Интернет, реклама в печатных СМИ, инфолиния 185, б</w:t>
      </w:r>
      <w:r>
        <w:rPr>
          <w:sz w:val="16"/>
          <w:szCs w:val="16"/>
        </w:rPr>
        <w:t>изнес-справочник, знакомые)</w:t>
      </w:r>
    </w:p>
    <w:p w:rsidR="008F01F1" w:rsidRDefault="008F01F1">
      <w:pPr>
        <w:rPr>
          <w:sz w:val="16"/>
        </w:rPr>
      </w:pPr>
    </w:p>
    <w:p w:rsidR="008F01F1" w:rsidRPr="007375EC" w:rsidRDefault="008F01F1" w:rsidP="007375EC">
      <w:pPr>
        <w:ind w:firstLine="708"/>
        <w:jc w:val="both"/>
        <w:rPr>
          <w:sz w:val="22"/>
          <w:szCs w:val="22"/>
        </w:rPr>
      </w:pPr>
      <w:r w:rsidRPr="007375EC">
        <w:rPr>
          <w:sz w:val="22"/>
          <w:szCs w:val="22"/>
        </w:rPr>
        <w:t>К заявлению прилагаем информацию об объекте оценки</w:t>
      </w:r>
      <w:r>
        <w:rPr>
          <w:sz w:val="22"/>
          <w:szCs w:val="22"/>
        </w:rPr>
        <w:t xml:space="preserve"> (Приложение 1)</w:t>
      </w:r>
      <w:r w:rsidRPr="007375EC">
        <w:rPr>
          <w:sz w:val="22"/>
          <w:szCs w:val="22"/>
        </w:rPr>
        <w:t>, необходимую для размещения</w:t>
      </w:r>
      <w:r>
        <w:rPr>
          <w:sz w:val="22"/>
          <w:szCs w:val="22"/>
        </w:rPr>
        <w:t xml:space="preserve"> объекта оценки</w:t>
      </w:r>
      <w:r w:rsidRPr="007375EC">
        <w:rPr>
          <w:sz w:val="22"/>
          <w:szCs w:val="22"/>
        </w:rPr>
        <w:t xml:space="preserve"> на электронной торговой</w:t>
      </w:r>
      <w:r>
        <w:rPr>
          <w:sz w:val="22"/>
          <w:szCs w:val="22"/>
        </w:rPr>
        <w:t xml:space="preserve"> площадке</w:t>
      </w:r>
      <w:r w:rsidRPr="007375EC">
        <w:rPr>
          <w:sz w:val="22"/>
          <w:szCs w:val="22"/>
        </w:rPr>
        <w:t xml:space="preserve"> Республиканского унитарного предприятия «Информационный центр Министерства экономики Республики Беларусь» «Единая система электронных торгов» torgi.gov.by (далее – ЭТП). </w:t>
      </w:r>
    </w:p>
    <w:p w:rsidR="008F01F1" w:rsidRDefault="008F01F1" w:rsidP="003A43FA">
      <w:pPr>
        <w:pStyle w:val="BodyText"/>
        <w:rPr>
          <w:sz w:val="22"/>
        </w:rPr>
      </w:pPr>
      <w:r w:rsidRPr="003A43FA">
        <w:t xml:space="preserve">   </w:t>
      </w:r>
      <w:r>
        <w:tab/>
      </w:r>
      <w:r w:rsidRPr="00345733">
        <w:rPr>
          <w:sz w:val="22"/>
        </w:rPr>
        <w:t>При этом заявляем, что приведенные в данном заявлении и приложениях сведения соответствуют действительности. Обязуемся по требованиям заинтересованных органов предъявлять доказательства этому заявлению и несем полную ответственность за правильность предоставленных сведений</w:t>
      </w:r>
    </w:p>
    <w:p w:rsidR="008F01F1" w:rsidRPr="003A43FA" w:rsidRDefault="008F01F1" w:rsidP="005424D8">
      <w:pPr>
        <w:pStyle w:val="BodyText"/>
        <w:ind w:firstLine="708"/>
        <w:rPr>
          <w:sz w:val="18"/>
        </w:rPr>
      </w:pPr>
      <w:r>
        <w:rPr>
          <w:sz w:val="22"/>
        </w:rPr>
        <w:t>Оплату гарантируем.</w:t>
      </w:r>
      <w:r w:rsidRPr="00345733">
        <w:rPr>
          <w:sz w:val="20"/>
          <w:szCs w:val="22"/>
        </w:rPr>
        <w:tab/>
      </w:r>
    </w:p>
    <w:p w:rsidR="008F01F1" w:rsidRDefault="008F01F1">
      <w:pPr>
        <w:jc w:val="both"/>
        <w:rPr>
          <w:b/>
          <w:sz w:val="22"/>
        </w:rPr>
      </w:pPr>
    </w:p>
    <w:p w:rsidR="008F01F1" w:rsidRPr="00345733" w:rsidRDefault="008F01F1">
      <w:pPr>
        <w:jc w:val="both"/>
        <w:rPr>
          <w:sz w:val="22"/>
        </w:rPr>
      </w:pPr>
      <w:r w:rsidRPr="00345733">
        <w:rPr>
          <w:b/>
          <w:sz w:val="22"/>
        </w:rPr>
        <w:t>Руководитель предприятия</w:t>
      </w:r>
      <w:r w:rsidRPr="00345733">
        <w:rPr>
          <w:sz w:val="22"/>
        </w:rPr>
        <w:t xml:space="preserve"> _______________    _____________________________________</w:t>
      </w:r>
    </w:p>
    <w:p w:rsidR="008F01F1" w:rsidRPr="003A43FA" w:rsidRDefault="008F01F1">
      <w:pPr>
        <w:jc w:val="both"/>
        <w:rPr>
          <w:sz w:val="18"/>
        </w:rPr>
      </w:pPr>
      <w:r w:rsidRPr="003A43FA">
        <w:t>(</w:t>
      </w:r>
      <w:r>
        <w:t>заказчик оценки</w:t>
      </w:r>
      <w:r w:rsidRPr="003A43FA">
        <w:t xml:space="preserve">)    </w:t>
      </w:r>
      <w:r>
        <w:t xml:space="preserve">                        </w:t>
      </w:r>
      <w:r w:rsidRPr="008F3069">
        <w:rPr>
          <w:sz w:val="18"/>
          <w:szCs w:val="18"/>
        </w:rPr>
        <w:t xml:space="preserve">Подпись    </w:t>
      </w:r>
      <w:r w:rsidRPr="003A43FA">
        <w:rPr>
          <w:sz w:val="18"/>
        </w:rPr>
        <w:t xml:space="preserve">                                                                 Ф.И.О.</w:t>
      </w:r>
    </w:p>
    <w:p w:rsidR="008F01F1" w:rsidRPr="003A43FA" w:rsidRDefault="008F01F1">
      <w:pPr>
        <w:jc w:val="both"/>
      </w:pPr>
    </w:p>
    <w:p w:rsidR="008F01F1" w:rsidRPr="00345733" w:rsidRDefault="008F01F1">
      <w:pPr>
        <w:jc w:val="both"/>
        <w:rPr>
          <w:sz w:val="22"/>
        </w:rPr>
      </w:pPr>
      <w:r w:rsidRPr="00345733">
        <w:rPr>
          <w:b/>
          <w:sz w:val="22"/>
        </w:rPr>
        <w:t>Главный бухгалтер</w:t>
      </w:r>
      <w:r w:rsidRPr="00345733">
        <w:rPr>
          <w:sz w:val="22"/>
        </w:rPr>
        <w:t xml:space="preserve">   ________________     __________________________________________</w:t>
      </w:r>
    </w:p>
    <w:p w:rsidR="008F01F1" w:rsidRPr="003A43FA" w:rsidRDefault="008F01F1">
      <w:pPr>
        <w:jc w:val="both"/>
        <w:rPr>
          <w:sz w:val="18"/>
        </w:rPr>
      </w:pPr>
      <w:r w:rsidRPr="003A43FA">
        <w:t xml:space="preserve">                                          </w:t>
      </w:r>
      <w:r w:rsidRPr="003A43FA">
        <w:rPr>
          <w:sz w:val="18"/>
        </w:rPr>
        <w:t>Подпись                                                                          Ф.И.О.</w:t>
      </w:r>
    </w:p>
    <w:p w:rsidR="008F01F1" w:rsidRPr="00345733" w:rsidRDefault="008F01F1">
      <w:pPr>
        <w:jc w:val="both"/>
        <w:rPr>
          <w:sz w:val="22"/>
        </w:rPr>
      </w:pPr>
      <w:r w:rsidRPr="00345733">
        <w:rPr>
          <w:sz w:val="22"/>
        </w:rPr>
        <w:t xml:space="preserve">М.П.  </w:t>
      </w:r>
    </w:p>
    <w:p w:rsidR="008F01F1" w:rsidRPr="00345733" w:rsidRDefault="008F01F1">
      <w:pPr>
        <w:jc w:val="both"/>
        <w:rPr>
          <w:sz w:val="22"/>
        </w:rPr>
      </w:pPr>
      <w:r w:rsidRPr="00345733">
        <w:rPr>
          <w:sz w:val="22"/>
        </w:rPr>
        <w:t>« __» ____________________ 20____г.</w:t>
      </w:r>
    </w:p>
    <w:p w:rsidR="008F01F1" w:rsidRPr="00345733" w:rsidRDefault="008F01F1">
      <w:pPr>
        <w:jc w:val="both"/>
        <w:rPr>
          <w:sz w:val="22"/>
        </w:rPr>
      </w:pPr>
    </w:p>
    <w:p w:rsidR="008F01F1" w:rsidRDefault="008F01F1" w:rsidP="00345733">
      <w:pPr>
        <w:jc w:val="both"/>
        <w:rPr>
          <w:sz w:val="20"/>
        </w:rPr>
      </w:pPr>
      <w:r>
        <w:rPr>
          <w:sz w:val="20"/>
        </w:rPr>
        <w:t>__________________</w:t>
      </w:r>
    </w:p>
    <w:p w:rsidR="008F01F1" w:rsidRDefault="008F01F1" w:rsidP="00345733">
      <w:pPr>
        <w:jc w:val="both"/>
        <w:rPr>
          <w:sz w:val="20"/>
        </w:rPr>
      </w:pPr>
      <w:r w:rsidRPr="00345733">
        <w:rPr>
          <w:sz w:val="20"/>
        </w:rPr>
        <w:t>* При выборе указанного срока оценки к действующим тарифам применяется надбавка в размере 30%.</w:t>
      </w:r>
    </w:p>
    <w:p w:rsidR="008F01F1" w:rsidRDefault="008F01F1" w:rsidP="00345733">
      <w:pPr>
        <w:jc w:val="both"/>
        <w:rPr>
          <w:sz w:val="20"/>
        </w:rPr>
      </w:pPr>
    </w:p>
    <w:p w:rsidR="008F01F1" w:rsidRDefault="008F01F1" w:rsidP="00345733">
      <w:pPr>
        <w:jc w:val="both"/>
        <w:rPr>
          <w:sz w:val="20"/>
        </w:rPr>
      </w:pPr>
    </w:p>
    <w:p w:rsidR="008F01F1" w:rsidRPr="00B92A28" w:rsidRDefault="008F01F1" w:rsidP="001832E3">
      <w:pPr>
        <w:ind w:left="5103" w:firstLine="5"/>
        <w:rPr>
          <w:sz w:val="20"/>
          <w:szCs w:val="20"/>
        </w:rPr>
      </w:pPr>
      <w:r w:rsidRPr="00B92A28">
        <w:rPr>
          <w:sz w:val="20"/>
          <w:szCs w:val="20"/>
        </w:rPr>
        <w:t>Приложение №1</w:t>
      </w:r>
    </w:p>
    <w:p w:rsidR="008F01F1" w:rsidRPr="00B92A28" w:rsidRDefault="008F01F1" w:rsidP="001832E3">
      <w:pPr>
        <w:ind w:left="5103"/>
        <w:jc w:val="both"/>
        <w:rPr>
          <w:sz w:val="20"/>
          <w:szCs w:val="20"/>
        </w:rPr>
      </w:pPr>
      <w:r w:rsidRPr="00B92A28">
        <w:rPr>
          <w:sz w:val="20"/>
          <w:szCs w:val="20"/>
        </w:rPr>
        <w:t>к заданию на оценку (по договору на оказание услуг по независимой оценке стоимости объектов,</w:t>
      </w:r>
      <w:r w:rsidRPr="00B92A28">
        <w:rPr>
          <w:rFonts w:ascii="Arial Narrow" w:hAnsi="Arial Narrow"/>
          <w:b/>
          <w:bCs/>
          <w:sz w:val="22"/>
          <w:szCs w:val="22"/>
        </w:rPr>
        <w:t xml:space="preserve"> </w:t>
      </w:r>
      <w:r w:rsidRPr="00B92A28">
        <w:rPr>
          <w:bCs/>
          <w:sz w:val="20"/>
          <w:szCs w:val="20"/>
        </w:rPr>
        <w:t>размещени</w:t>
      </w:r>
      <w:r>
        <w:rPr>
          <w:bCs/>
          <w:sz w:val="20"/>
          <w:szCs w:val="20"/>
        </w:rPr>
        <w:t>ю</w:t>
      </w:r>
      <w:r w:rsidRPr="00B92A28">
        <w:rPr>
          <w:bCs/>
          <w:sz w:val="20"/>
          <w:szCs w:val="20"/>
        </w:rPr>
        <w:t xml:space="preserve"> информации на электронной торговой площадке</w:t>
      </w:r>
      <w:r w:rsidRPr="00B92A28">
        <w:rPr>
          <w:sz w:val="20"/>
          <w:szCs w:val="20"/>
        </w:rPr>
        <w:t xml:space="preserve"> №</w:t>
      </w:r>
      <w:r>
        <w:rPr>
          <w:sz w:val="20"/>
          <w:szCs w:val="20"/>
        </w:rPr>
        <w:t>____</w:t>
      </w:r>
      <w:r w:rsidRPr="00B92A28">
        <w:rPr>
          <w:sz w:val="20"/>
          <w:szCs w:val="20"/>
        </w:rPr>
        <w:t>/_</w:t>
      </w:r>
      <w:r>
        <w:rPr>
          <w:sz w:val="20"/>
          <w:szCs w:val="20"/>
        </w:rPr>
        <w:t>____</w:t>
      </w:r>
      <w:r w:rsidRPr="00B92A28">
        <w:rPr>
          <w:sz w:val="20"/>
          <w:szCs w:val="20"/>
        </w:rPr>
        <w:t>___от «__»____20__)</w:t>
      </w:r>
    </w:p>
    <w:p w:rsidR="008F01F1" w:rsidRPr="00B92A28" w:rsidRDefault="008F01F1" w:rsidP="001832E3">
      <w:pPr>
        <w:ind w:left="4248" w:firstLine="708"/>
        <w:rPr>
          <w:sz w:val="22"/>
          <w:szCs w:val="22"/>
        </w:rPr>
      </w:pPr>
    </w:p>
    <w:p w:rsidR="008F01F1" w:rsidRPr="00B92A28" w:rsidRDefault="008F01F1" w:rsidP="001832E3">
      <w:pPr>
        <w:jc w:val="both"/>
        <w:rPr>
          <w:b/>
          <w:sz w:val="22"/>
        </w:rPr>
      </w:pPr>
    </w:p>
    <w:p w:rsidR="008F01F1" w:rsidRPr="00B92A28" w:rsidRDefault="008F01F1" w:rsidP="001832E3">
      <w:pPr>
        <w:rPr>
          <w:b/>
          <w:sz w:val="26"/>
          <w:szCs w:val="26"/>
        </w:rPr>
      </w:pPr>
      <w:r w:rsidRPr="00B92A28">
        <w:rPr>
          <w:b/>
          <w:sz w:val="26"/>
          <w:szCs w:val="26"/>
        </w:rPr>
        <w:t xml:space="preserve">Телефон контактного лица Заказчика 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по вопросу продажи имущества:</w:t>
      </w:r>
      <w:r w:rsidRPr="00B92A28">
        <w:rPr>
          <w:sz w:val="26"/>
          <w:szCs w:val="26"/>
        </w:rPr>
        <w:t xml:space="preserve"> ______________________________________________</w:t>
      </w:r>
      <w:r>
        <w:rPr>
          <w:sz w:val="26"/>
          <w:szCs w:val="26"/>
        </w:rPr>
        <w:t>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sz w:val="26"/>
          <w:szCs w:val="26"/>
        </w:rPr>
        <w:t>____________________________________________________________________________</w:t>
      </w:r>
      <w:r>
        <w:rPr>
          <w:sz w:val="26"/>
          <w:szCs w:val="26"/>
        </w:rPr>
        <w:t>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Наименование лота</w:t>
      </w:r>
      <w:r w:rsidRPr="00B92A28">
        <w:rPr>
          <w:sz w:val="26"/>
          <w:szCs w:val="26"/>
        </w:rPr>
        <w:t>:_________________________________________________________</w:t>
      </w:r>
      <w:r>
        <w:rPr>
          <w:sz w:val="26"/>
          <w:szCs w:val="26"/>
        </w:rPr>
        <w:t>___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sz w:val="26"/>
          <w:szCs w:val="26"/>
        </w:rPr>
        <w:t>____________________________________________________________________________</w:t>
      </w:r>
      <w:r>
        <w:rPr>
          <w:sz w:val="26"/>
          <w:szCs w:val="26"/>
        </w:rPr>
        <w:t>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Местонахождение имущества:</w:t>
      </w:r>
      <w:r w:rsidRPr="00B92A28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Владелец имущества:</w:t>
      </w:r>
      <w:r w:rsidRPr="00B92A28">
        <w:rPr>
          <w:sz w:val="26"/>
          <w:szCs w:val="26"/>
        </w:rPr>
        <w:t>________________________________________________________</w:t>
      </w:r>
      <w:r>
        <w:rPr>
          <w:sz w:val="26"/>
          <w:szCs w:val="26"/>
        </w:rPr>
        <w:t>___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Начальная цена единицы:</w:t>
      </w:r>
      <w:r w:rsidRPr="00B92A28">
        <w:rPr>
          <w:sz w:val="26"/>
          <w:szCs w:val="26"/>
        </w:rPr>
        <w:t>___________________________________________________</w:t>
      </w:r>
      <w:r>
        <w:rPr>
          <w:sz w:val="26"/>
          <w:szCs w:val="26"/>
        </w:rPr>
        <w:t>___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Минимальная цена единицы:</w:t>
      </w:r>
      <w:r w:rsidRPr="00B92A28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Количество единиц:</w:t>
      </w:r>
      <w:r w:rsidRPr="00B92A28">
        <w:rPr>
          <w:sz w:val="26"/>
          <w:szCs w:val="26"/>
        </w:rPr>
        <w:t>________________________________________________________</w:t>
      </w:r>
      <w:r>
        <w:rPr>
          <w:sz w:val="26"/>
          <w:szCs w:val="26"/>
        </w:rPr>
        <w:t>____</w:t>
      </w:r>
    </w:p>
    <w:p w:rsidR="008F01F1" w:rsidRPr="00B92A28" w:rsidRDefault="008F01F1" w:rsidP="001832E3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Описание (максимально полное описание характеристик имущества):</w:t>
      </w:r>
      <w:r w:rsidRPr="00B92A28">
        <w:rPr>
          <w:sz w:val="26"/>
          <w:szCs w:val="26"/>
        </w:rPr>
        <w:t>____________</w:t>
      </w:r>
      <w:r>
        <w:rPr>
          <w:sz w:val="26"/>
          <w:szCs w:val="26"/>
        </w:rPr>
        <w:t>__</w:t>
      </w:r>
    </w:p>
    <w:p w:rsidR="008F01F1" w:rsidRDefault="008F01F1" w:rsidP="001832E3">
      <w:pPr>
        <w:rPr>
          <w:sz w:val="26"/>
          <w:szCs w:val="26"/>
        </w:rPr>
      </w:pPr>
      <w:r w:rsidRPr="00B92A28">
        <w:rPr>
          <w:sz w:val="26"/>
          <w:szCs w:val="26"/>
        </w:rPr>
        <w:t>___________________________________________________________________________</w:t>
      </w:r>
      <w:r>
        <w:rPr>
          <w:sz w:val="26"/>
          <w:szCs w:val="26"/>
        </w:rPr>
        <w:t>___</w:t>
      </w:r>
    </w:p>
    <w:p w:rsidR="008F01F1" w:rsidRPr="00D22CAC" w:rsidRDefault="008F01F1" w:rsidP="001832E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Техническое состояние имущества ______________________________________________</w:t>
      </w:r>
    </w:p>
    <w:p w:rsidR="008F01F1" w:rsidRPr="00B92A28" w:rsidRDefault="008F01F1" w:rsidP="001832E3">
      <w:pPr>
        <w:rPr>
          <w:b/>
          <w:sz w:val="26"/>
          <w:szCs w:val="26"/>
        </w:rPr>
      </w:pPr>
      <w:r w:rsidRPr="00B92A28">
        <w:rPr>
          <w:b/>
          <w:sz w:val="26"/>
          <w:szCs w:val="26"/>
        </w:rPr>
        <w:t>Алгоритм торга:</w:t>
      </w:r>
    </w:p>
    <w:p w:rsidR="008F01F1" w:rsidRPr="00B92A28" w:rsidRDefault="008F01F1" w:rsidP="001832E3">
      <w:pPr>
        <w:ind w:left="284"/>
        <w:contextualSpacing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«Обычный аукцион» (традиционный)</w:t>
      </w:r>
    </w:p>
    <w:p w:rsidR="008F01F1" w:rsidRPr="00B92A28" w:rsidRDefault="008F01F1" w:rsidP="001832E3">
      <w:pPr>
        <w:ind w:left="284"/>
        <w:contextualSpacing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«Аукцион на понижение»</w:t>
      </w:r>
    </w:p>
    <w:p w:rsidR="008F01F1" w:rsidRDefault="008F01F1" w:rsidP="001832E3">
      <w:pPr>
        <w:jc w:val="both"/>
        <w:rPr>
          <w:b/>
          <w:sz w:val="26"/>
          <w:szCs w:val="26"/>
        </w:rPr>
      </w:pPr>
      <w:r w:rsidRPr="00B92A28">
        <w:rPr>
          <w:b/>
          <w:sz w:val="26"/>
          <w:szCs w:val="26"/>
        </w:rPr>
        <w:t>Шаг торгов</w:t>
      </w:r>
      <w:r w:rsidRPr="00B92A28">
        <w:t xml:space="preserve"> (</w:t>
      </w:r>
      <w:r w:rsidRPr="00B92A28">
        <w:rPr>
          <w:sz w:val="26"/>
          <w:szCs w:val="26"/>
        </w:rPr>
        <w:t>параметр, определяющий размер увеличения стоимости лота при новой ставке)</w:t>
      </w:r>
      <w:r w:rsidRPr="00B92A28">
        <w:rPr>
          <w:b/>
          <w:sz w:val="26"/>
          <w:szCs w:val="26"/>
        </w:rPr>
        <w:t>:_____________________________________________________________________</w:t>
      </w:r>
      <w:r>
        <w:rPr>
          <w:b/>
          <w:sz w:val="26"/>
          <w:szCs w:val="26"/>
        </w:rPr>
        <w:t>___</w:t>
      </w:r>
    </w:p>
    <w:p w:rsidR="008F01F1" w:rsidRDefault="008F01F1" w:rsidP="001832E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Размер задатка</w:t>
      </w:r>
    </w:p>
    <w:p w:rsidR="008F01F1" w:rsidRPr="00B92A28" w:rsidRDefault="008F01F1" w:rsidP="001832E3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>
        <w:rPr>
          <w:sz w:val="26"/>
          <w:szCs w:val="26"/>
        </w:rPr>
        <w:t>5%</w:t>
      </w:r>
    </w:p>
    <w:p w:rsidR="008F01F1" w:rsidRPr="00B92A28" w:rsidRDefault="008F01F1" w:rsidP="001832E3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>
        <w:rPr>
          <w:sz w:val="26"/>
          <w:szCs w:val="26"/>
        </w:rPr>
        <w:t>10%</w:t>
      </w:r>
    </w:p>
    <w:p w:rsidR="008F01F1" w:rsidRDefault="008F01F1" w:rsidP="001832E3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>
        <w:rPr>
          <w:sz w:val="26"/>
          <w:szCs w:val="26"/>
        </w:rPr>
        <w:t>20%</w:t>
      </w:r>
    </w:p>
    <w:p w:rsidR="008F01F1" w:rsidRPr="00D22CAC" w:rsidRDefault="008F01F1" w:rsidP="001832E3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>
        <w:rPr>
          <w:sz w:val="26"/>
          <w:szCs w:val="26"/>
        </w:rPr>
        <w:t xml:space="preserve">Другой </w:t>
      </w:r>
      <w:r w:rsidRPr="009E4539">
        <w:rPr>
          <w:sz w:val="26"/>
          <w:szCs w:val="26"/>
        </w:rPr>
        <w:t>__________________________________________________</w:t>
      </w:r>
    </w:p>
    <w:p w:rsidR="008F01F1" w:rsidRPr="00B92A28" w:rsidRDefault="008F01F1" w:rsidP="001832E3">
      <w:pPr>
        <w:jc w:val="both"/>
        <w:rPr>
          <w:sz w:val="26"/>
          <w:szCs w:val="26"/>
        </w:rPr>
      </w:pPr>
      <w:r w:rsidRPr="00B92A28">
        <w:rPr>
          <w:b/>
          <w:sz w:val="26"/>
          <w:szCs w:val="26"/>
        </w:rPr>
        <w:t xml:space="preserve">Продолжительность торгов </w:t>
      </w:r>
      <w:r w:rsidRPr="00B92A28">
        <w:rPr>
          <w:sz w:val="26"/>
          <w:szCs w:val="26"/>
        </w:rPr>
        <w:t xml:space="preserve">(длительность аукциона, в течение которого лот будет доступен для ставок участников). </w:t>
      </w:r>
    </w:p>
    <w:p w:rsidR="008F01F1" w:rsidRPr="00B92A28" w:rsidRDefault="008F01F1" w:rsidP="001832E3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3 дня</w:t>
      </w:r>
      <w:r w:rsidRPr="00B92A28">
        <w:rPr>
          <w:sz w:val="26"/>
          <w:szCs w:val="26"/>
        </w:rPr>
        <w:tab/>
      </w:r>
    </w:p>
    <w:p w:rsidR="008F01F1" w:rsidRPr="00B92A28" w:rsidRDefault="008F01F1" w:rsidP="001832E3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7 дней</w:t>
      </w:r>
    </w:p>
    <w:p w:rsidR="008F01F1" w:rsidRPr="00B92A28" w:rsidRDefault="008F01F1" w:rsidP="001832E3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14 дней</w:t>
      </w:r>
    </w:p>
    <w:p w:rsidR="008F01F1" w:rsidRDefault="008F01F1" w:rsidP="001832E3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30 дней</w:t>
      </w:r>
      <w:r w:rsidRPr="00B92A28">
        <w:rPr>
          <w:sz w:val="26"/>
          <w:szCs w:val="26"/>
        </w:rPr>
        <w:tab/>
        <w:t xml:space="preserve"> </w:t>
      </w:r>
    </w:p>
    <w:p w:rsidR="008F01F1" w:rsidRDefault="008F01F1" w:rsidP="001832E3">
      <w:pPr>
        <w:contextualSpacing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</w:rPr>
        <w:t>Срок заключения договора (рабочих дней) с момента определения победителя</w:t>
      </w:r>
      <w:r w:rsidRPr="009D48DB">
        <w:rPr>
          <w:sz w:val="26"/>
          <w:szCs w:val="26"/>
        </w:rPr>
        <w:t>_________________________</w:t>
      </w:r>
    </w:p>
    <w:p w:rsidR="008F01F1" w:rsidRPr="004564DA" w:rsidRDefault="008F01F1" w:rsidP="001832E3">
      <w:pPr>
        <w:contextualSpacing/>
        <w:jc w:val="both"/>
        <w:rPr>
          <w:b/>
          <w:bCs/>
          <w:sz w:val="26"/>
          <w:szCs w:val="26"/>
          <w:u w:val="single"/>
        </w:rPr>
      </w:pPr>
      <w:r w:rsidRPr="004564DA">
        <w:rPr>
          <w:b/>
          <w:bCs/>
          <w:sz w:val="26"/>
          <w:szCs w:val="26"/>
        </w:rPr>
        <w:t xml:space="preserve">Предельный </w:t>
      </w:r>
      <w:r>
        <w:rPr>
          <w:b/>
          <w:bCs/>
          <w:sz w:val="26"/>
          <w:szCs w:val="26"/>
        </w:rPr>
        <w:t>срок оплаты лота (рабочих дней) с момента определения победителя_________________________</w:t>
      </w:r>
    </w:p>
    <w:p w:rsidR="008F01F1" w:rsidRPr="00B92A28" w:rsidRDefault="008F01F1" w:rsidP="001832E3">
      <w:pPr>
        <w:jc w:val="both"/>
        <w:rPr>
          <w:sz w:val="26"/>
          <w:szCs w:val="26"/>
        </w:rPr>
      </w:pPr>
    </w:p>
    <w:p w:rsidR="008F01F1" w:rsidRPr="00B92A28" w:rsidRDefault="008F01F1" w:rsidP="001832E3">
      <w:pPr>
        <w:jc w:val="both"/>
        <w:rPr>
          <w:sz w:val="26"/>
          <w:szCs w:val="26"/>
        </w:rPr>
      </w:pPr>
      <w:r w:rsidRPr="00B92A28">
        <w:rPr>
          <w:b/>
          <w:sz w:val="26"/>
          <w:szCs w:val="26"/>
        </w:rPr>
        <w:t xml:space="preserve">________________________   </w:t>
      </w:r>
      <w:r w:rsidRPr="00B92A28">
        <w:rPr>
          <w:sz w:val="26"/>
          <w:szCs w:val="26"/>
        </w:rPr>
        <w:t>_________    _________________________________</w:t>
      </w:r>
    </w:p>
    <w:p w:rsidR="008F01F1" w:rsidRPr="00B92A28" w:rsidRDefault="008F01F1" w:rsidP="001832E3">
      <w:pPr>
        <w:jc w:val="both"/>
        <w:rPr>
          <w:sz w:val="26"/>
          <w:szCs w:val="26"/>
        </w:rPr>
      </w:pPr>
      <w:r w:rsidRPr="00B92A28">
        <w:rPr>
          <w:sz w:val="26"/>
          <w:szCs w:val="26"/>
        </w:rPr>
        <w:t xml:space="preserve">     Должность                              Подпись                                               Ф.И.О.</w:t>
      </w:r>
    </w:p>
    <w:p w:rsidR="008F01F1" w:rsidRPr="00B92A28" w:rsidRDefault="008F01F1" w:rsidP="001832E3">
      <w:pPr>
        <w:jc w:val="both"/>
        <w:rPr>
          <w:sz w:val="26"/>
          <w:szCs w:val="26"/>
        </w:rPr>
      </w:pPr>
      <w:r w:rsidRPr="00B92A28">
        <w:rPr>
          <w:sz w:val="26"/>
          <w:szCs w:val="26"/>
        </w:rPr>
        <w:t xml:space="preserve">М.П.  </w:t>
      </w:r>
    </w:p>
    <w:p w:rsidR="008F01F1" w:rsidRPr="00B92A28" w:rsidRDefault="008F01F1" w:rsidP="001832E3">
      <w:pPr>
        <w:jc w:val="both"/>
        <w:rPr>
          <w:sz w:val="26"/>
          <w:szCs w:val="26"/>
        </w:rPr>
      </w:pPr>
      <w:r w:rsidRPr="00B92A28">
        <w:rPr>
          <w:sz w:val="26"/>
          <w:szCs w:val="26"/>
        </w:rPr>
        <w:t>« __» ____________________ 20____г.</w:t>
      </w:r>
    </w:p>
    <w:p w:rsidR="008F01F1" w:rsidRPr="00345733" w:rsidRDefault="008F01F1" w:rsidP="001832E3">
      <w:pPr>
        <w:jc w:val="both"/>
        <w:rPr>
          <w:sz w:val="20"/>
        </w:rPr>
      </w:pPr>
    </w:p>
    <w:sectPr w:rsidR="008F01F1" w:rsidRPr="00345733" w:rsidSect="005424D8">
      <w:pgSz w:w="11906" w:h="16838"/>
      <w:pgMar w:top="539" w:right="680" w:bottom="24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20D"/>
    <w:multiLevelType w:val="hybridMultilevel"/>
    <w:tmpl w:val="57BAF66A"/>
    <w:lvl w:ilvl="0" w:tplc="3E22F420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957B0B"/>
    <w:multiLevelType w:val="hybridMultilevel"/>
    <w:tmpl w:val="9522DD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3D7DF8"/>
    <w:multiLevelType w:val="hybridMultilevel"/>
    <w:tmpl w:val="BD90C46C"/>
    <w:lvl w:ilvl="0" w:tplc="3E22F420">
      <w:start w:val="1"/>
      <w:numFmt w:val="bullet"/>
      <w:lvlText w:val="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D13"/>
    <w:rsid w:val="000723C4"/>
    <w:rsid w:val="000D22FC"/>
    <w:rsid w:val="001832E3"/>
    <w:rsid w:val="00212452"/>
    <w:rsid w:val="00212A58"/>
    <w:rsid w:val="00214C56"/>
    <w:rsid w:val="00224323"/>
    <w:rsid w:val="002A6084"/>
    <w:rsid w:val="002D0585"/>
    <w:rsid w:val="002E4C2B"/>
    <w:rsid w:val="002F6B98"/>
    <w:rsid w:val="00301BE8"/>
    <w:rsid w:val="00345733"/>
    <w:rsid w:val="00350C72"/>
    <w:rsid w:val="00357FD8"/>
    <w:rsid w:val="003A43FA"/>
    <w:rsid w:val="003F0334"/>
    <w:rsid w:val="00444269"/>
    <w:rsid w:val="004564DA"/>
    <w:rsid w:val="00466114"/>
    <w:rsid w:val="00481168"/>
    <w:rsid w:val="004A59A9"/>
    <w:rsid w:val="004B70F0"/>
    <w:rsid w:val="004C0AEF"/>
    <w:rsid w:val="004C351F"/>
    <w:rsid w:val="005424D8"/>
    <w:rsid w:val="0055117E"/>
    <w:rsid w:val="00565D1E"/>
    <w:rsid w:val="005A4D13"/>
    <w:rsid w:val="005F0F21"/>
    <w:rsid w:val="005F148E"/>
    <w:rsid w:val="006242C5"/>
    <w:rsid w:val="00625EB3"/>
    <w:rsid w:val="0066316E"/>
    <w:rsid w:val="006E5DB5"/>
    <w:rsid w:val="006F54D6"/>
    <w:rsid w:val="007375EC"/>
    <w:rsid w:val="0076260E"/>
    <w:rsid w:val="00764AED"/>
    <w:rsid w:val="007A00CE"/>
    <w:rsid w:val="007B5FB2"/>
    <w:rsid w:val="00820831"/>
    <w:rsid w:val="008950B9"/>
    <w:rsid w:val="008B0D6C"/>
    <w:rsid w:val="008F01F1"/>
    <w:rsid w:val="008F3069"/>
    <w:rsid w:val="009060F1"/>
    <w:rsid w:val="00912164"/>
    <w:rsid w:val="009437AF"/>
    <w:rsid w:val="00952B6E"/>
    <w:rsid w:val="009D48DB"/>
    <w:rsid w:val="009E4539"/>
    <w:rsid w:val="00A46DFD"/>
    <w:rsid w:val="00A50D97"/>
    <w:rsid w:val="00AA4209"/>
    <w:rsid w:val="00B92A28"/>
    <w:rsid w:val="00BE73D8"/>
    <w:rsid w:val="00BF3131"/>
    <w:rsid w:val="00C12321"/>
    <w:rsid w:val="00C15C0E"/>
    <w:rsid w:val="00C91D61"/>
    <w:rsid w:val="00CD7B54"/>
    <w:rsid w:val="00CE1839"/>
    <w:rsid w:val="00D22CAC"/>
    <w:rsid w:val="00D61EF8"/>
    <w:rsid w:val="00E052C4"/>
    <w:rsid w:val="00E10C07"/>
    <w:rsid w:val="00EA1AE8"/>
    <w:rsid w:val="00EF230E"/>
    <w:rsid w:val="00F9498D"/>
    <w:rsid w:val="00F94B2B"/>
    <w:rsid w:val="00F97D65"/>
    <w:rsid w:val="00FA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5D1E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65D1E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65D1E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565D1E"/>
    <w:pPr>
      <w:jc w:val="both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21245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931</Words>
  <Characters>5313</Characters>
  <Application>Microsoft Office Outlook</Application>
  <DocSecurity>0</DocSecurity>
  <Lines>0</Lines>
  <Paragraphs>0</Paragraphs>
  <ScaleCrop>false</ScaleCrop>
  <Company>Work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OborudP</dc:creator>
  <cp:keywords/>
  <dc:description/>
  <cp:lastModifiedBy>mishuk</cp:lastModifiedBy>
  <cp:revision>3</cp:revision>
  <cp:lastPrinted>2017-04-27T09:58:00Z</cp:lastPrinted>
  <dcterms:created xsi:type="dcterms:W3CDTF">2025-11-17T23:20:00Z</dcterms:created>
  <dcterms:modified xsi:type="dcterms:W3CDTF">2026-01-14T09:20:00Z</dcterms:modified>
</cp:coreProperties>
</file>