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06D" w:rsidRPr="00696B9C" w:rsidRDefault="0081306D" w:rsidP="00696B9C">
      <w:pPr>
        <w:rPr>
          <w:sz w:val="18"/>
          <w:szCs w:val="20"/>
        </w:rPr>
      </w:pPr>
      <w:bookmarkStart w:id="0" w:name="_GoBack"/>
      <w:bookmarkEnd w:id="0"/>
      <w:r w:rsidRPr="00696B9C">
        <w:rPr>
          <w:sz w:val="18"/>
          <w:szCs w:val="20"/>
        </w:rPr>
        <w:t>Договор № __________</w:t>
      </w:r>
      <w:r>
        <w:rPr>
          <w:sz w:val="18"/>
          <w:szCs w:val="20"/>
        </w:rPr>
        <w:t>___</w:t>
      </w:r>
      <w:r w:rsidRPr="00696B9C">
        <w:rPr>
          <w:sz w:val="18"/>
          <w:szCs w:val="20"/>
        </w:rPr>
        <w:t>______от «__»____20__</w:t>
      </w:r>
    </w:p>
    <w:p w:rsidR="0081306D" w:rsidRPr="00345733" w:rsidRDefault="0081306D">
      <w:pPr>
        <w:ind w:left="4248" w:firstLine="708"/>
        <w:rPr>
          <w:sz w:val="20"/>
          <w:szCs w:val="22"/>
        </w:rPr>
      </w:pPr>
    </w:p>
    <w:p w:rsidR="0081306D" w:rsidRPr="00345733" w:rsidRDefault="0081306D" w:rsidP="00696B9C">
      <w:pPr>
        <w:ind w:left="4678"/>
        <w:jc w:val="both"/>
        <w:rPr>
          <w:sz w:val="20"/>
          <w:szCs w:val="22"/>
        </w:rPr>
      </w:pPr>
      <w:r w:rsidRPr="00345733">
        <w:rPr>
          <w:sz w:val="20"/>
          <w:szCs w:val="22"/>
        </w:rPr>
        <w:t>Генеральному директору</w:t>
      </w:r>
    </w:p>
    <w:p w:rsidR="0081306D" w:rsidRPr="00345733" w:rsidRDefault="0081306D" w:rsidP="00696B9C">
      <w:pPr>
        <w:ind w:left="4678"/>
        <w:jc w:val="both"/>
        <w:rPr>
          <w:sz w:val="20"/>
          <w:szCs w:val="22"/>
        </w:rPr>
      </w:pPr>
      <w:r w:rsidRPr="00345733">
        <w:rPr>
          <w:sz w:val="20"/>
          <w:szCs w:val="22"/>
        </w:rPr>
        <w:t>унитарного предприятия по оказанию услуг</w:t>
      </w:r>
    </w:p>
    <w:p w:rsidR="0081306D" w:rsidRPr="00345733" w:rsidRDefault="0081306D" w:rsidP="00696B9C">
      <w:pPr>
        <w:ind w:left="4678"/>
        <w:jc w:val="both"/>
        <w:rPr>
          <w:sz w:val="20"/>
          <w:szCs w:val="22"/>
        </w:rPr>
      </w:pPr>
      <w:r w:rsidRPr="00345733">
        <w:rPr>
          <w:sz w:val="20"/>
          <w:szCs w:val="22"/>
        </w:rPr>
        <w:t xml:space="preserve">«Минское отделение Белорусской </w:t>
      </w:r>
    </w:p>
    <w:p w:rsidR="0081306D" w:rsidRPr="00345733" w:rsidRDefault="0081306D" w:rsidP="00696B9C">
      <w:pPr>
        <w:ind w:left="4678"/>
        <w:jc w:val="both"/>
        <w:rPr>
          <w:sz w:val="20"/>
          <w:szCs w:val="22"/>
        </w:rPr>
      </w:pPr>
      <w:r w:rsidRPr="00345733">
        <w:rPr>
          <w:sz w:val="20"/>
          <w:szCs w:val="22"/>
        </w:rPr>
        <w:t>торгово-промышленной палаты»</w:t>
      </w:r>
    </w:p>
    <w:p w:rsidR="0081306D" w:rsidRPr="00345733" w:rsidRDefault="0081306D" w:rsidP="00466114">
      <w:pPr>
        <w:rPr>
          <w:sz w:val="20"/>
          <w:szCs w:val="22"/>
        </w:rPr>
      </w:pPr>
      <w:r w:rsidRPr="00345733">
        <w:rPr>
          <w:sz w:val="20"/>
          <w:szCs w:val="22"/>
        </w:rPr>
        <w:t>от___________  № _____________</w:t>
      </w:r>
    </w:p>
    <w:p w:rsidR="0081306D" w:rsidRDefault="0081306D" w:rsidP="00466114"/>
    <w:p w:rsidR="0081306D" w:rsidRPr="00345733" w:rsidRDefault="0081306D" w:rsidP="002F6B98">
      <w:pPr>
        <w:jc w:val="center"/>
        <w:rPr>
          <w:b/>
          <w:sz w:val="26"/>
          <w:szCs w:val="26"/>
        </w:rPr>
      </w:pPr>
      <w:r w:rsidRPr="00345733">
        <w:rPr>
          <w:b/>
          <w:sz w:val="26"/>
          <w:szCs w:val="26"/>
        </w:rPr>
        <w:t xml:space="preserve">Заявление </w:t>
      </w:r>
      <w:r>
        <w:rPr>
          <w:b/>
          <w:sz w:val="26"/>
          <w:szCs w:val="26"/>
        </w:rPr>
        <w:t>на оказание консультационной услуги по вопросу стоимости транспортного средства</w:t>
      </w:r>
    </w:p>
    <w:p w:rsidR="0081306D" w:rsidRDefault="0081306D"/>
    <w:p w:rsidR="0081306D" w:rsidRPr="003A43FA" w:rsidRDefault="0081306D" w:rsidP="00345733">
      <w:pPr>
        <w:spacing w:line="120" w:lineRule="atLeast"/>
        <w:ind w:right="-240"/>
        <w:contextualSpacing/>
      </w:pPr>
      <w:r w:rsidRPr="00345733">
        <w:rPr>
          <w:b/>
          <w:sz w:val="22"/>
        </w:rPr>
        <w:t>Заказчик</w:t>
      </w:r>
      <w:r w:rsidRPr="003A43FA">
        <w:t xml:space="preserve"> </w:t>
      </w:r>
      <w:r>
        <w:t>____________________________________________________________________________</w:t>
      </w:r>
    </w:p>
    <w:p w:rsidR="0081306D" w:rsidRPr="003A43FA" w:rsidRDefault="0081306D" w:rsidP="00345733">
      <w:pPr>
        <w:spacing w:line="120" w:lineRule="atLeast"/>
        <w:contextualSpacing/>
        <w:jc w:val="center"/>
        <w:rPr>
          <w:sz w:val="18"/>
        </w:rPr>
      </w:pPr>
      <w:r w:rsidRPr="003A43FA">
        <w:rPr>
          <w:sz w:val="18"/>
        </w:rPr>
        <w:t>Наименование организации</w:t>
      </w:r>
      <w:r>
        <w:rPr>
          <w:sz w:val="18"/>
        </w:rPr>
        <w:t>, УНП /</w:t>
      </w:r>
      <w:r w:rsidRPr="003A43FA">
        <w:rPr>
          <w:sz w:val="18"/>
        </w:rPr>
        <w:t xml:space="preserve"> Ф.И.О.</w:t>
      </w:r>
      <w:r>
        <w:rPr>
          <w:sz w:val="18"/>
        </w:rPr>
        <w:t xml:space="preserve"> и паспортные данные </w:t>
      </w:r>
      <w:r w:rsidRPr="003A43FA">
        <w:rPr>
          <w:sz w:val="18"/>
        </w:rPr>
        <w:t>частного лица</w:t>
      </w:r>
    </w:p>
    <w:p w:rsidR="0081306D" w:rsidRPr="00345733" w:rsidRDefault="0081306D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Юридический адрес</w:t>
      </w:r>
      <w:r>
        <w:rPr>
          <w:b/>
          <w:sz w:val="22"/>
          <w:szCs w:val="22"/>
        </w:rPr>
        <w:t xml:space="preserve"> (адрес проживания)</w:t>
      </w:r>
      <w:r w:rsidRPr="00345733">
        <w:rPr>
          <w:sz w:val="22"/>
          <w:szCs w:val="22"/>
        </w:rPr>
        <w:t xml:space="preserve"> ____</w:t>
      </w:r>
      <w:r>
        <w:rPr>
          <w:sz w:val="22"/>
          <w:szCs w:val="22"/>
        </w:rPr>
        <w:t>_________________________</w:t>
      </w:r>
      <w:r w:rsidRPr="00345733">
        <w:rPr>
          <w:sz w:val="22"/>
          <w:szCs w:val="22"/>
        </w:rPr>
        <w:t>_________</w:t>
      </w:r>
      <w:r>
        <w:rPr>
          <w:sz w:val="22"/>
          <w:szCs w:val="22"/>
        </w:rPr>
        <w:t>_____________________________________</w:t>
      </w:r>
      <w:r w:rsidRPr="00345733">
        <w:rPr>
          <w:sz w:val="22"/>
          <w:szCs w:val="22"/>
        </w:rPr>
        <w:t>_______________</w:t>
      </w:r>
    </w:p>
    <w:p w:rsidR="0081306D" w:rsidRDefault="0081306D" w:rsidP="00345733">
      <w:pPr>
        <w:spacing w:line="120" w:lineRule="atLeast"/>
        <w:contextualSpacing/>
        <w:rPr>
          <w:b/>
          <w:sz w:val="22"/>
          <w:szCs w:val="22"/>
        </w:rPr>
      </w:pPr>
    </w:p>
    <w:p w:rsidR="0081306D" w:rsidRPr="00345733" w:rsidRDefault="0081306D" w:rsidP="00345733">
      <w:pPr>
        <w:spacing w:line="120" w:lineRule="atLeast"/>
        <w:contextualSpacing/>
        <w:rPr>
          <w:sz w:val="22"/>
          <w:szCs w:val="22"/>
        </w:rPr>
      </w:pPr>
      <w:r w:rsidRPr="00345733">
        <w:rPr>
          <w:b/>
          <w:sz w:val="22"/>
          <w:szCs w:val="22"/>
        </w:rPr>
        <w:t>Телефон</w:t>
      </w:r>
      <w:r w:rsidRPr="00345733">
        <w:rPr>
          <w:sz w:val="22"/>
          <w:szCs w:val="22"/>
        </w:rPr>
        <w:t xml:space="preserve"> _______________________ </w:t>
      </w:r>
      <w:r w:rsidRPr="00345733">
        <w:rPr>
          <w:b/>
          <w:sz w:val="22"/>
          <w:szCs w:val="22"/>
        </w:rPr>
        <w:t>Факс</w:t>
      </w:r>
      <w:r w:rsidRPr="00345733">
        <w:rPr>
          <w:sz w:val="22"/>
          <w:szCs w:val="22"/>
        </w:rPr>
        <w:t xml:space="preserve"> __________________________________________</w:t>
      </w:r>
    </w:p>
    <w:p w:rsidR="0081306D" w:rsidRPr="00345733" w:rsidRDefault="0081306D" w:rsidP="00345733">
      <w:pPr>
        <w:spacing w:line="120" w:lineRule="atLeast"/>
        <w:contextualSpacing/>
        <w:rPr>
          <w:sz w:val="22"/>
        </w:rPr>
      </w:pPr>
    </w:p>
    <w:p w:rsidR="0081306D" w:rsidRDefault="0081306D" w:rsidP="003572E2">
      <w:pPr>
        <w:contextualSpacing/>
        <w:rPr>
          <w:sz w:val="22"/>
        </w:rPr>
      </w:pPr>
      <w:r w:rsidRPr="00345733">
        <w:rPr>
          <w:b/>
          <w:sz w:val="22"/>
        </w:rPr>
        <w:t>Наименование объекта, его индивидуальные признаки</w:t>
      </w:r>
      <w:r w:rsidRPr="00345733">
        <w:rPr>
          <w:sz w:val="22"/>
        </w:rPr>
        <w:t xml:space="preserve"> _____________________________________________________________________________________________________</w:t>
      </w:r>
      <w:r>
        <w:rPr>
          <w:sz w:val="22"/>
        </w:rPr>
        <w:t>_______________________________________________________________________________</w:t>
      </w:r>
    </w:p>
    <w:p w:rsidR="0081306D" w:rsidRDefault="0081306D" w:rsidP="003572E2">
      <w:pPr>
        <w:spacing w:line="360" w:lineRule="auto"/>
        <w:contextualSpacing/>
        <w:rPr>
          <w:b/>
          <w:sz w:val="22"/>
        </w:rPr>
      </w:pPr>
    </w:p>
    <w:p w:rsidR="0081306D" w:rsidRDefault="0081306D" w:rsidP="003572E2">
      <w:pPr>
        <w:spacing w:line="360" w:lineRule="auto"/>
        <w:contextualSpacing/>
        <w:rPr>
          <w:sz w:val="22"/>
        </w:rPr>
      </w:pPr>
      <w:r w:rsidRPr="003572E2">
        <w:rPr>
          <w:b/>
          <w:sz w:val="22"/>
        </w:rPr>
        <w:t>Задача консультации</w:t>
      </w:r>
      <w:r>
        <w:rPr>
          <w:sz w:val="22"/>
        </w:rPr>
        <w:t>______________________________________________________________________</w:t>
      </w:r>
    </w:p>
    <w:p w:rsidR="0081306D" w:rsidRPr="00BF1639" w:rsidRDefault="0081306D" w:rsidP="003572E2">
      <w:pPr>
        <w:spacing w:line="360" w:lineRule="auto"/>
        <w:contextualSpacing/>
        <w:rPr>
          <w:b/>
          <w:sz w:val="22"/>
        </w:rPr>
      </w:pPr>
      <w:r>
        <w:rPr>
          <w:sz w:val="22"/>
        </w:rPr>
        <w:t>__________________________________________________________________________________________</w:t>
      </w:r>
    </w:p>
    <w:p w:rsidR="0081306D" w:rsidRPr="00345733" w:rsidRDefault="0081306D" w:rsidP="00BF1639">
      <w:pPr>
        <w:spacing w:line="120" w:lineRule="atLeast"/>
        <w:contextualSpacing/>
        <w:rPr>
          <w:sz w:val="16"/>
        </w:rPr>
      </w:pPr>
    </w:p>
    <w:p w:rsidR="0081306D" w:rsidRPr="00345733" w:rsidRDefault="0081306D">
      <w:pPr>
        <w:rPr>
          <w:sz w:val="22"/>
        </w:rPr>
      </w:pPr>
      <w:r w:rsidRPr="00345733">
        <w:rPr>
          <w:b/>
          <w:sz w:val="22"/>
        </w:rPr>
        <w:t>Валюта</w:t>
      </w:r>
      <w:r>
        <w:rPr>
          <w:b/>
          <w:sz w:val="22"/>
        </w:rPr>
        <w:t xml:space="preserve"> </w:t>
      </w:r>
      <w:r w:rsidRPr="00345733">
        <w:rPr>
          <w:b/>
          <w:sz w:val="22"/>
        </w:rPr>
        <w:t xml:space="preserve"> </w:t>
      </w:r>
      <w:r w:rsidRPr="00345733">
        <w:rPr>
          <w:sz w:val="22"/>
        </w:rPr>
        <w:t xml:space="preserve">____________________ </w:t>
      </w:r>
    </w:p>
    <w:p w:rsidR="0081306D" w:rsidRPr="00345733" w:rsidRDefault="0081306D">
      <w:pPr>
        <w:rPr>
          <w:sz w:val="22"/>
        </w:rPr>
      </w:pPr>
    </w:p>
    <w:p w:rsidR="0081306D" w:rsidRPr="00345733" w:rsidRDefault="0081306D">
      <w:pPr>
        <w:rPr>
          <w:sz w:val="22"/>
        </w:rPr>
      </w:pPr>
      <w:r w:rsidRPr="00345733">
        <w:rPr>
          <w:b/>
          <w:sz w:val="22"/>
        </w:rPr>
        <w:t xml:space="preserve">Из каких источников Вы узнали о наших услугах </w:t>
      </w:r>
      <w:r w:rsidRPr="00345733">
        <w:rPr>
          <w:sz w:val="22"/>
        </w:rPr>
        <w:t>_____________________________</w:t>
      </w:r>
      <w:r>
        <w:rPr>
          <w:sz w:val="22"/>
        </w:rPr>
        <w:t>________</w:t>
      </w:r>
      <w:r w:rsidRPr="00345733">
        <w:rPr>
          <w:sz w:val="22"/>
        </w:rPr>
        <w:t>_______</w:t>
      </w:r>
    </w:p>
    <w:p w:rsidR="0081306D" w:rsidRPr="003A43FA" w:rsidRDefault="0081306D">
      <w:pPr>
        <w:rPr>
          <w:sz w:val="16"/>
          <w:szCs w:val="16"/>
        </w:rPr>
      </w:pPr>
      <w:r w:rsidRPr="003A43FA">
        <w:t xml:space="preserve">                       </w:t>
      </w:r>
      <w:r>
        <w:t xml:space="preserve">                             </w:t>
      </w:r>
      <w:r w:rsidRPr="003A43FA">
        <w:rPr>
          <w:sz w:val="16"/>
          <w:szCs w:val="16"/>
        </w:rPr>
        <w:t>(ТВ-реклама, Интернет, реклама в печатных СМИ, инфолиния 185, б</w:t>
      </w:r>
      <w:r>
        <w:rPr>
          <w:sz w:val="16"/>
          <w:szCs w:val="16"/>
        </w:rPr>
        <w:t>изнес-справочник, знакомые)</w:t>
      </w:r>
    </w:p>
    <w:p w:rsidR="0081306D" w:rsidRPr="003A43FA" w:rsidRDefault="0081306D">
      <w:pPr>
        <w:rPr>
          <w:sz w:val="16"/>
        </w:rPr>
      </w:pPr>
    </w:p>
    <w:p w:rsidR="0081306D" w:rsidRPr="00345733" w:rsidRDefault="0081306D" w:rsidP="000723C4">
      <w:pPr>
        <w:pStyle w:val="BodyText"/>
        <w:rPr>
          <w:sz w:val="22"/>
        </w:rPr>
      </w:pPr>
      <w:r w:rsidRPr="003A43FA">
        <w:t xml:space="preserve">   </w:t>
      </w:r>
      <w:r w:rsidRPr="00345733">
        <w:rPr>
          <w:sz w:val="22"/>
        </w:rPr>
        <w:t>При этом заявляем, что приведенные в данном заявлении и приложениях сведения соответствуют действительности. Обязуемся по требованиям заинтересованных органов предъявлять доказательства этому заявлению и несем полную ответственность за правильность предоставленных сведений</w:t>
      </w:r>
    </w:p>
    <w:p w:rsidR="0081306D" w:rsidRPr="003A43FA" w:rsidRDefault="0081306D" w:rsidP="003A43FA">
      <w:pPr>
        <w:pStyle w:val="BodyText"/>
        <w:rPr>
          <w:sz w:val="18"/>
        </w:rPr>
      </w:pPr>
      <w:r w:rsidRPr="00345733">
        <w:rPr>
          <w:sz w:val="22"/>
        </w:rPr>
        <w:t xml:space="preserve">Оплату гарантируем </w:t>
      </w:r>
      <w:r w:rsidRPr="00345733">
        <w:rPr>
          <w:sz w:val="20"/>
          <w:szCs w:val="22"/>
        </w:rPr>
        <w:tab/>
      </w:r>
      <w:r w:rsidRPr="00345733">
        <w:rPr>
          <w:sz w:val="22"/>
        </w:rPr>
        <w:t>_____________</w:t>
      </w:r>
      <w:r>
        <w:rPr>
          <w:sz w:val="22"/>
        </w:rPr>
        <w:t>_________</w:t>
      </w:r>
      <w:r w:rsidRPr="00345733">
        <w:rPr>
          <w:sz w:val="22"/>
        </w:rPr>
        <w:t xml:space="preserve">_________________________________________ </w:t>
      </w:r>
      <w:r w:rsidRPr="003A43FA">
        <w:rPr>
          <w:sz w:val="18"/>
        </w:rPr>
        <w:t xml:space="preserve">(расчетный счет, </w:t>
      </w:r>
      <w:r>
        <w:rPr>
          <w:sz w:val="18"/>
        </w:rPr>
        <w:t xml:space="preserve">код и </w:t>
      </w:r>
      <w:r w:rsidRPr="003A43FA">
        <w:rPr>
          <w:sz w:val="18"/>
        </w:rPr>
        <w:t>наименование банка)</w:t>
      </w:r>
    </w:p>
    <w:p w:rsidR="0081306D" w:rsidRDefault="0081306D">
      <w:pPr>
        <w:jc w:val="both"/>
        <w:rPr>
          <w:b/>
        </w:rPr>
      </w:pPr>
    </w:p>
    <w:p w:rsidR="0081306D" w:rsidRPr="00345733" w:rsidRDefault="0081306D">
      <w:pPr>
        <w:jc w:val="both"/>
        <w:rPr>
          <w:sz w:val="22"/>
        </w:rPr>
      </w:pPr>
      <w:r w:rsidRPr="003572E2">
        <w:rPr>
          <w:b/>
        </w:rPr>
        <w:t xml:space="preserve">Заказчик </w:t>
      </w:r>
      <w:r>
        <w:rPr>
          <w:b/>
        </w:rPr>
        <w:t xml:space="preserve">                    </w:t>
      </w:r>
      <w:r>
        <w:rPr>
          <w:b/>
          <w:sz w:val="22"/>
        </w:rPr>
        <w:t xml:space="preserve">         </w:t>
      </w:r>
      <w:r w:rsidRPr="00345733">
        <w:rPr>
          <w:sz w:val="22"/>
        </w:rPr>
        <w:t>_______________    _____________________________________</w:t>
      </w:r>
    </w:p>
    <w:p w:rsidR="0081306D" w:rsidRPr="003A43FA" w:rsidRDefault="0081306D" w:rsidP="003572E2">
      <w:pPr>
        <w:ind w:left="708" w:firstLine="708"/>
        <w:jc w:val="both"/>
        <w:rPr>
          <w:sz w:val="18"/>
        </w:rPr>
      </w:pPr>
      <w:r w:rsidRPr="003A43FA">
        <w:t xml:space="preserve">    </w:t>
      </w:r>
      <w:r>
        <w:t xml:space="preserve">                                  </w:t>
      </w:r>
      <w:r w:rsidRPr="008F3069">
        <w:rPr>
          <w:sz w:val="18"/>
          <w:szCs w:val="18"/>
        </w:rPr>
        <w:t xml:space="preserve">Подпись    </w:t>
      </w:r>
      <w:r w:rsidRPr="003A43FA">
        <w:rPr>
          <w:sz w:val="18"/>
        </w:rPr>
        <w:t xml:space="preserve">                                                                 Ф.И.О.</w:t>
      </w:r>
    </w:p>
    <w:p w:rsidR="0081306D" w:rsidRDefault="0081306D">
      <w:pPr>
        <w:jc w:val="both"/>
        <w:rPr>
          <w:b/>
          <w:sz w:val="22"/>
        </w:rPr>
      </w:pPr>
    </w:p>
    <w:p w:rsidR="0081306D" w:rsidRPr="00345733" w:rsidRDefault="0081306D">
      <w:pPr>
        <w:jc w:val="both"/>
        <w:rPr>
          <w:sz w:val="22"/>
        </w:rPr>
      </w:pPr>
      <w:r w:rsidRPr="00345733">
        <w:rPr>
          <w:sz w:val="22"/>
        </w:rPr>
        <w:t xml:space="preserve"> « __» ____________________ 20____г.</w:t>
      </w:r>
    </w:p>
    <w:p w:rsidR="0081306D" w:rsidRPr="00345733" w:rsidRDefault="0081306D">
      <w:pPr>
        <w:jc w:val="both"/>
        <w:rPr>
          <w:sz w:val="22"/>
        </w:rPr>
      </w:pPr>
    </w:p>
    <w:p w:rsidR="0081306D" w:rsidRPr="00345733" w:rsidRDefault="0081306D" w:rsidP="00345733">
      <w:pPr>
        <w:jc w:val="both"/>
        <w:rPr>
          <w:sz w:val="20"/>
        </w:rPr>
      </w:pPr>
    </w:p>
    <w:sectPr w:rsidR="0081306D" w:rsidRPr="00345733" w:rsidSect="00C12321">
      <w:pgSz w:w="11906" w:h="16838"/>
      <w:pgMar w:top="540" w:right="746" w:bottom="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57B0B"/>
    <w:multiLevelType w:val="hybridMultilevel"/>
    <w:tmpl w:val="9522DDB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4D13"/>
    <w:rsid w:val="000723C4"/>
    <w:rsid w:val="000D22FC"/>
    <w:rsid w:val="00122EFC"/>
    <w:rsid w:val="00130858"/>
    <w:rsid w:val="00212452"/>
    <w:rsid w:val="00212A58"/>
    <w:rsid w:val="00214C56"/>
    <w:rsid w:val="00224323"/>
    <w:rsid w:val="002E4C2B"/>
    <w:rsid w:val="002F6B98"/>
    <w:rsid w:val="00301BE8"/>
    <w:rsid w:val="00345733"/>
    <w:rsid w:val="00350C72"/>
    <w:rsid w:val="003572E2"/>
    <w:rsid w:val="00357FD8"/>
    <w:rsid w:val="003A43FA"/>
    <w:rsid w:val="003F0334"/>
    <w:rsid w:val="00444269"/>
    <w:rsid w:val="00462009"/>
    <w:rsid w:val="00466114"/>
    <w:rsid w:val="00481168"/>
    <w:rsid w:val="004B70F0"/>
    <w:rsid w:val="004C351F"/>
    <w:rsid w:val="0055117E"/>
    <w:rsid w:val="00565D1E"/>
    <w:rsid w:val="005A4D13"/>
    <w:rsid w:val="005F0F21"/>
    <w:rsid w:val="005F148E"/>
    <w:rsid w:val="006242C5"/>
    <w:rsid w:val="00625EB3"/>
    <w:rsid w:val="0066316E"/>
    <w:rsid w:val="00696B9C"/>
    <w:rsid w:val="0076260E"/>
    <w:rsid w:val="00764AED"/>
    <w:rsid w:val="007A00CE"/>
    <w:rsid w:val="007B5FB2"/>
    <w:rsid w:val="008071B2"/>
    <w:rsid w:val="0081306D"/>
    <w:rsid w:val="008950B9"/>
    <w:rsid w:val="008F3069"/>
    <w:rsid w:val="00912164"/>
    <w:rsid w:val="009437AF"/>
    <w:rsid w:val="00952B6E"/>
    <w:rsid w:val="00A46DFD"/>
    <w:rsid w:val="00A50D97"/>
    <w:rsid w:val="00AA4209"/>
    <w:rsid w:val="00B3048E"/>
    <w:rsid w:val="00B821DA"/>
    <w:rsid w:val="00BE73D8"/>
    <w:rsid w:val="00BF1639"/>
    <w:rsid w:val="00BF3131"/>
    <w:rsid w:val="00C12321"/>
    <w:rsid w:val="00C15C0E"/>
    <w:rsid w:val="00C91D61"/>
    <w:rsid w:val="00CD7B54"/>
    <w:rsid w:val="00CE1839"/>
    <w:rsid w:val="00D61EF8"/>
    <w:rsid w:val="00E10C07"/>
    <w:rsid w:val="00E25CE7"/>
    <w:rsid w:val="00EA1AE8"/>
    <w:rsid w:val="00EF230E"/>
    <w:rsid w:val="00F565E6"/>
    <w:rsid w:val="00F9498D"/>
    <w:rsid w:val="00F94B2B"/>
    <w:rsid w:val="00FA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5D1E"/>
    <w:pPr>
      <w:keepNext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69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65D1E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F269E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5D1E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F269E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565D1E"/>
    <w:pPr>
      <w:jc w:val="both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269E"/>
    <w:rPr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21245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269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299</Words>
  <Characters>1705</Characters>
  <Application>Microsoft Office Outlook</Application>
  <DocSecurity>0</DocSecurity>
  <Lines>0</Lines>
  <Paragraphs>0</Paragraphs>
  <ScaleCrop>false</ScaleCrop>
  <Company>Work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subject/>
  <dc:creator>OborudP</dc:creator>
  <cp:keywords/>
  <dc:description/>
  <cp:lastModifiedBy>mishuk</cp:lastModifiedBy>
  <cp:revision>3</cp:revision>
  <cp:lastPrinted>2017-04-27T09:58:00Z</cp:lastPrinted>
  <dcterms:created xsi:type="dcterms:W3CDTF">2025-11-17T20:24:00Z</dcterms:created>
  <dcterms:modified xsi:type="dcterms:W3CDTF">2026-01-14T09:20:00Z</dcterms:modified>
</cp:coreProperties>
</file>