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B9C" w:rsidRPr="00C15C0E" w:rsidRDefault="00146B9C" w:rsidP="00C15C0E">
      <w:pPr>
        <w:ind w:left="4248" w:firstLine="708"/>
        <w:jc w:val="right"/>
        <w:rPr>
          <w:sz w:val="20"/>
          <w:szCs w:val="20"/>
        </w:rPr>
      </w:pPr>
      <w:r w:rsidRPr="00C15C0E">
        <w:rPr>
          <w:sz w:val="20"/>
          <w:szCs w:val="20"/>
        </w:rPr>
        <w:t>Приложение №1</w:t>
      </w:r>
    </w:p>
    <w:p w:rsidR="00146B9C" w:rsidRPr="00C15C0E" w:rsidRDefault="00146B9C" w:rsidP="00C15C0E">
      <w:pPr>
        <w:rPr>
          <w:sz w:val="20"/>
          <w:szCs w:val="20"/>
        </w:rPr>
      </w:pPr>
      <w:r w:rsidRPr="007B5FB2">
        <w:rPr>
          <w:sz w:val="20"/>
          <w:szCs w:val="20"/>
        </w:rPr>
        <w:t>к договору на оказание услуг по независимой оценке стоимости объектов №</w:t>
      </w:r>
      <w:r>
        <w:rPr>
          <w:sz w:val="20"/>
          <w:szCs w:val="20"/>
        </w:rPr>
        <w:t xml:space="preserve"> ___________</w:t>
      </w:r>
      <w:r w:rsidRPr="007B5FB2">
        <w:rPr>
          <w:sz w:val="20"/>
          <w:szCs w:val="20"/>
        </w:rPr>
        <w:t>______от «__»____20__</w:t>
      </w:r>
    </w:p>
    <w:p w:rsidR="00146B9C" w:rsidRPr="00345733" w:rsidRDefault="00146B9C">
      <w:pPr>
        <w:ind w:left="4248" w:firstLine="708"/>
        <w:rPr>
          <w:sz w:val="20"/>
          <w:szCs w:val="22"/>
        </w:rPr>
      </w:pPr>
    </w:p>
    <w:p w:rsidR="00146B9C" w:rsidRPr="00345733" w:rsidRDefault="00146B9C">
      <w:pPr>
        <w:ind w:left="4248" w:firstLine="708"/>
        <w:rPr>
          <w:sz w:val="20"/>
          <w:szCs w:val="22"/>
        </w:rPr>
      </w:pPr>
      <w:r w:rsidRPr="00345733">
        <w:rPr>
          <w:sz w:val="20"/>
          <w:szCs w:val="22"/>
        </w:rPr>
        <w:t>Генеральному директору</w:t>
      </w:r>
    </w:p>
    <w:p w:rsidR="00146B9C" w:rsidRPr="00345733" w:rsidRDefault="00146B9C">
      <w:pPr>
        <w:ind w:left="4248" w:firstLine="708"/>
        <w:rPr>
          <w:sz w:val="20"/>
          <w:szCs w:val="22"/>
        </w:rPr>
      </w:pPr>
      <w:r w:rsidRPr="00345733">
        <w:rPr>
          <w:sz w:val="20"/>
          <w:szCs w:val="22"/>
        </w:rPr>
        <w:t>унитарного предприятия по оказанию услуг</w:t>
      </w:r>
    </w:p>
    <w:p w:rsidR="00146B9C" w:rsidRPr="00345733" w:rsidRDefault="00146B9C">
      <w:pPr>
        <w:ind w:left="4248" w:firstLine="708"/>
        <w:rPr>
          <w:sz w:val="20"/>
          <w:szCs w:val="22"/>
        </w:rPr>
      </w:pPr>
      <w:r w:rsidRPr="00345733">
        <w:rPr>
          <w:sz w:val="20"/>
          <w:szCs w:val="22"/>
        </w:rPr>
        <w:t xml:space="preserve">«Минское отделение Белорусской </w:t>
      </w:r>
    </w:p>
    <w:p w:rsidR="00146B9C" w:rsidRPr="00345733" w:rsidRDefault="00146B9C">
      <w:pPr>
        <w:ind w:left="4248" w:firstLine="708"/>
        <w:rPr>
          <w:sz w:val="20"/>
          <w:szCs w:val="22"/>
        </w:rPr>
      </w:pPr>
      <w:r w:rsidRPr="00345733">
        <w:rPr>
          <w:sz w:val="20"/>
          <w:szCs w:val="22"/>
        </w:rPr>
        <w:t>торгово-промышленной палаты»</w:t>
      </w:r>
    </w:p>
    <w:p w:rsidR="00146B9C" w:rsidRPr="00345733" w:rsidRDefault="00146B9C" w:rsidP="00466114">
      <w:pPr>
        <w:rPr>
          <w:sz w:val="20"/>
          <w:szCs w:val="22"/>
        </w:rPr>
      </w:pPr>
      <w:r w:rsidRPr="00345733">
        <w:rPr>
          <w:sz w:val="20"/>
          <w:szCs w:val="22"/>
        </w:rPr>
        <w:t>от___________  № _____________</w:t>
      </w:r>
    </w:p>
    <w:p w:rsidR="00146B9C" w:rsidRDefault="00146B9C" w:rsidP="00466114"/>
    <w:p w:rsidR="00146B9C" w:rsidRPr="00345733" w:rsidRDefault="00146B9C" w:rsidP="002F6B98">
      <w:pPr>
        <w:jc w:val="center"/>
        <w:rPr>
          <w:b/>
          <w:sz w:val="26"/>
          <w:szCs w:val="26"/>
        </w:rPr>
      </w:pPr>
      <w:r w:rsidRPr="00345733">
        <w:rPr>
          <w:b/>
          <w:sz w:val="26"/>
          <w:szCs w:val="26"/>
        </w:rPr>
        <w:t>Заявление (задание) на независимую оценку стоимости имущества</w:t>
      </w:r>
    </w:p>
    <w:p w:rsidR="00146B9C" w:rsidRDefault="00146B9C"/>
    <w:p w:rsidR="00146B9C" w:rsidRPr="003A43FA" w:rsidRDefault="00146B9C" w:rsidP="00345733">
      <w:pPr>
        <w:spacing w:line="120" w:lineRule="atLeast"/>
        <w:ind w:right="-240"/>
        <w:contextualSpacing/>
      </w:pPr>
      <w:r w:rsidRPr="00345733">
        <w:rPr>
          <w:b/>
          <w:sz w:val="22"/>
        </w:rPr>
        <w:t>Заказчик</w:t>
      </w:r>
      <w:r w:rsidRPr="003A43FA">
        <w:t xml:space="preserve"> </w:t>
      </w:r>
      <w:r>
        <w:t>_____________________________________________________________________</w:t>
      </w:r>
    </w:p>
    <w:p w:rsidR="00146B9C" w:rsidRPr="003A43FA" w:rsidRDefault="00146B9C" w:rsidP="00345733">
      <w:pPr>
        <w:spacing w:line="120" w:lineRule="atLeast"/>
        <w:contextualSpacing/>
        <w:jc w:val="center"/>
        <w:rPr>
          <w:sz w:val="18"/>
        </w:rPr>
      </w:pPr>
      <w:r w:rsidRPr="003A43FA">
        <w:rPr>
          <w:sz w:val="18"/>
        </w:rPr>
        <w:t>Наименование организации</w:t>
      </w:r>
      <w:r>
        <w:rPr>
          <w:sz w:val="18"/>
        </w:rPr>
        <w:t>, УНП /</w:t>
      </w:r>
      <w:r w:rsidRPr="003A43FA">
        <w:rPr>
          <w:sz w:val="18"/>
        </w:rPr>
        <w:t xml:space="preserve"> Ф.И.О.</w:t>
      </w:r>
      <w:r>
        <w:rPr>
          <w:sz w:val="18"/>
        </w:rPr>
        <w:t xml:space="preserve"> и паспортные данные </w:t>
      </w:r>
      <w:r w:rsidRPr="003A43FA">
        <w:rPr>
          <w:sz w:val="18"/>
        </w:rPr>
        <w:t>частного лица</w:t>
      </w:r>
    </w:p>
    <w:p w:rsidR="00146B9C" w:rsidRPr="00345733" w:rsidRDefault="00146B9C" w:rsidP="00345733">
      <w:pPr>
        <w:spacing w:line="120" w:lineRule="atLeast"/>
        <w:contextualSpacing/>
        <w:rPr>
          <w:sz w:val="22"/>
          <w:szCs w:val="22"/>
        </w:rPr>
      </w:pPr>
      <w:r w:rsidRPr="00345733">
        <w:rPr>
          <w:b/>
          <w:sz w:val="22"/>
          <w:szCs w:val="22"/>
        </w:rPr>
        <w:t>Юридический адрес</w:t>
      </w:r>
      <w:r w:rsidRPr="00345733">
        <w:rPr>
          <w:sz w:val="22"/>
          <w:szCs w:val="22"/>
        </w:rPr>
        <w:t xml:space="preserve"> ____________________________________________________________</w:t>
      </w:r>
    </w:p>
    <w:p w:rsidR="00146B9C" w:rsidRPr="00345733" w:rsidRDefault="00146B9C" w:rsidP="00345733">
      <w:pPr>
        <w:spacing w:line="120" w:lineRule="atLeast"/>
        <w:contextualSpacing/>
        <w:rPr>
          <w:sz w:val="22"/>
          <w:szCs w:val="22"/>
        </w:rPr>
      </w:pPr>
      <w:r w:rsidRPr="00345733">
        <w:rPr>
          <w:b/>
          <w:sz w:val="22"/>
          <w:szCs w:val="22"/>
        </w:rPr>
        <w:t>Телефон</w:t>
      </w:r>
      <w:r w:rsidRPr="00345733">
        <w:rPr>
          <w:sz w:val="22"/>
          <w:szCs w:val="22"/>
        </w:rPr>
        <w:t xml:space="preserve"> _______________________ </w:t>
      </w:r>
      <w:r w:rsidRPr="00345733">
        <w:rPr>
          <w:b/>
          <w:sz w:val="22"/>
          <w:szCs w:val="22"/>
        </w:rPr>
        <w:t>Факс</w:t>
      </w:r>
      <w:r w:rsidRPr="00345733">
        <w:rPr>
          <w:sz w:val="22"/>
          <w:szCs w:val="22"/>
        </w:rPr>
        <w:t xml:space="preserve"> __________________________________________</w:t>
      </w:r>
    </w:p>
    <w:p w:rsidR="00146B9C" w:rsidRPr="00345733" w:rsidRDefault="00146B9C" w:rsidP="00345733">
      <w:pPr>
        <w:spacing w:line="120" w:lineRule="atLeast"/>
        <w:contextualSpacing/>
        <w:rPr>
          <w:sz w:val="22"/>
          <w:szCs w:val="22"/>
        </w:rPr>
      </w:pPr>
    </w:p>
    <w:p w:rsidR="00146B9C" w:rsidRPr="00345733" w:rsidRDefault="00146B9C" w:rsidP="00345733">
      <w:pPr>
        <w:spacing w:line="120" w:lineRule="atLeast"/>
        <w:contextualSpacing/>
        <w:rPr>
          <w:sz w:val="22"/>
          <w:szCs w:val="22"/>
        </w:rPr>
      </w:pPr>
      <w:r w:rsidRPr="00345733">
        <w:rPr>
          <w:b/>
          <w:sz w:val="22"/>
          <w:szCs w:val="22"/>
        </w:rPr>
        <w:t>Правообладатель</w:t>
      </w:r>
      <w:r w:rsidRPr="00345733">
        <w:rPr>
          <w:sz w:val="22"/>
          <w:szCs w:val="22"/>
        </w:rPr>
        <w:t xml:space="preserve">      _________________________________________________________</w:t>
      </w:r>
    </w:p>
    <w:p w:rsidR="00146B9C" w:rsidRDefault="00146B9C" w:rsidP="00345733">
      <w:pPr>
        <w:spacing w:line="120" w:lineRule="atLeast"/>
        <w:contextualSpacing/>
        <w:jc w:val="center"/>
        <w:rPr>
          <w:sz w:val="18"/>
        </w:rPr>
      </w:pPr>
      <w:r>
        <w:rPr>
          <w:sz w:val="18"/>
        </w:rPr>
        <w:t>Наименование организации/</w:t>
      </w:r>
      <w:r w:rsidRPr="003A43FA">
        <w:rPr>
          <w:sz w:val="18"/>
        </w:rPr>
        <w:t xml:space="preserve"> Ф.И.О. частного лица</w:t>
      </w:r>
    </w:p>
    <w:p w:rsidR="00146B9C" w:rsidRPr="003A43FA" w:rsidRDefault="00146B9C" w:rsidP="00345733">
      <w:pPr>
        <w:spacing w:line="120" w:lineRule="atLeast"/>
        <w:contextualSpacing/>
      </w:pPr>
      <w:r w:rsidRPr="009437AF">
        <w:rPr>
          <w:b/>
        </w:rPr>
        <w:t>Имущественные права</w:t>
      </w:r>
      <w:r w:rsidRPr="003A43FA">
        <w:t xml:space="preserve">      </w:t>
      </w:r>
      <w:r>
        <w:t>_________________________________________________________</w:t>
      </w:r>
    </w:p>
    <w:p w:rsidR="00146B9C" w:rsidRPr="000D22FC" w:rsidRDefault="00146B9C" w:rsidP="00345733">
      <w:pPr>
        <w:spacing w:line="120" w:lineRule="atLeast"/>
        <w:ind w:left="3119"/>
        <w:contextualSpacing/>
        <w:rPr>
          <w:sz w:val="18"/>
        </w:rPr>
      </w:pPr>
      <w:r>
        <w:rPr>
          <w:sz w:val="18"/>
        </w:rPr>
        <w:t>(право собственности, право постоянного пользования, право аренды и др.)</w:t>
      </w:r>
    </w:p>
    <w:p w:rsidR="00146B9C" w:rsidRPr="00345733" w:rsidRDefault="00146B9C" w:rsidP="00345733">
      <w:pPr>
        <w:spacing w:line="120" w:lineRule="atLeast"/>
        <w:contextualSpacing/>
        <w:rPr>
          <w:sz w:val="22"/>
        </w:rPr>
      </w:pPr>
      <w:r w:rsidRPr="00345733">
        <w:rPr>
          <w:b/>
          <w:sz w:val="22"/>
        </w:rPr>
        <w:t>Юридический адрес</w:t>
      </w:r>
      <w:r w:rsidRPr="00345733">
        <w:rPr>
          <w:sz w:val="22"/>
        </w:rPr>
        <w:t xml:space="preserve"> ____________________________________________________________</w:t>
      </w:r>
    </w:p>
    <w:p w:rsidR="00146B9C" w:rsidRPr="00345733" w:rsidRDefault="00146B9C" w:rsidP="00345733">
      <w:pPr>
        <w:spacing w:line="120" w:lineRule="atLeast"/>
        <w:contextualSpacing/>
        <w:rPr>
          <w:sz w:val="22"/>
        </w:rPr>
      </w:pPr>
      <w:r w:rsidRPr="00345733">
        <w:rPr>
          <w:b/>
          <w:sz w:val="22"/>
        </w:rPr>
        <w:t xml:space="preserve">Телефон </w:t>
      </w:r>
      <w:r w:rsidRPr="00345733">
        <w:rPr>
          <w:sz w:val="22"/>
        </w:rPr>
        <w:t xml:space="preserve">__________________ </w:t>
      </w:r>
      <w:r w:rsidRPr="00345733">
        <w:rPr>
          <w:b/>
          <w:sz w:val="22"/>
        </w:rPr>
        <w:t>Факс</w:t>
      </w:r>
      <w:r w:rsidRPr="00345733">
        <w:rPr>
          <w:sz w:val="22"/>
        </w:rPr>
        <w:t xml:space="preserve"> _______________________________________________</w:t>
      </w:r>
    </w:p>
    <w:p w:rsidR="00146B9C" w:rsidRPr="00345733" w:rsidRDefault="00146B9C" w:rsidP="00345733">
      <w:pPr>
        <w:spacing w:line="120" w:lineRule="atLeast"/>
        <w:contextualSpacing/>
        <w:rPr>
          <w:sz w:val="22"/>
        </w:rPr>
      </w:pPr>
    </w:p>
    <w:p w:rsidR="00146B9C" w:rsidRPr="00345733" w:rsidRDefault="00146B9C" w:rsidP="00345733">
      <w:pPr>
        <w:spacing w:line="120" w:lineRule="atLeast"/>
        <w:contextualSpacing/>
        <w:rPr>
          <w:sz w:val="22"/>
        </w:rPr>
      </w:pPr>
      <w:r w:rsidRPr="00345733">
        <w:rPr>
          <w:b/>
          <w:sz w:val="22"/>
        </w:rPr>
        <w:t>Наименование объекта оценки, его индивидуальные признаки</w:t>
      </w:r>
      <w:r w:rsidRPr="00345733">
        <w:rPr>
          <w:sz w:val="22"/>
        </w:rPr>
        <w:t xml:space="preserve"> _______________________</w:t>
      </w:r>
    </w:p>
    <w:p w:rsidR="00146B9C" w:rsidRPr="00345733" w:rsidRDefault="00146B9C" w:rsidP="00345733">
      <w:pPr>
        <w:spacing w:line="120" w:lineRule="atLeast"/>
        <w:contextualSpacing/>
        <w:rPr>
          <w:sz w:val="22"/>
        </w:rPr>
      </w:pPr>
      <w:r w:rsidRPr="00345733">
        <w:rPr>
          <w:sz w:val="22"/>
        </w:rPr>
        <w:t>_________________________________________________________________________________</w:t>
      </w:r>
    </w:p>
    <w:p w:rsidR="00146B9C" w:rsidRPr="00345733" w:rsidRDefault="00146B9C" w:rsidP="00345733">
      <w:pPr>
        <w:spacing w:line="120" w:lineRule="atLeast"/>
        <w:contextualSpacing/>
        <w:rPr>
          <w:b/>
          <w:sz w:val="22"/>
        </w:rPr>
      </w:pPr>
    </w:p>
    <w:p w:rsidR="00146B9C" w:rsidRPr="00345733" w:rsidRDefault="00146B9C" w:rsidP="00345733">
      <w:pPr>
        <w:spacing w:line="120" w:lineRule="atLeast"/>
        <w:contextualSpacing/>
        <w:rPr>
          <w:sz w:val="22"/>
        </w:rPr>
      </w:pPr>
      <w:r w:rsidRPr="00345733">
        <w:rPr>
          <w:b/>
          <w:sz w:val="22"/>
        </w:rPr>
        <w:t>Состав объекта оценки:</w:t>
      </w:r>
      <w:r w:rsidRPr="00345733">
        <w:rPr>
          <w:sz w:val="22"/>
        </w:rPr>
        <w:t xml:space="preserve"> согласно ведомости имущества</w:t>
      </w:r>
    </w:p>
    <w:p w:rsidR="00146B9C" w:rsidRPr="00345733" w:rsidRDefault="00146B9C" w:rsidP="00345733">
      <w:pPr>
        <w:spacing w:line="120" w:lineRule="atLeast"/>
        <w:contextualSpacing/>
        <w:jc w:val="center"/>
        <w:rPr>
          <w:sz w:val="16"/>
        </w:rPr>
      </w:pPr>
    </w:p>
    <w:p w:rsidR="00146B9C" w:rsidRPr="00345733" w:rsidRDefault="00146B9C" w:rsidP="00345733">
      <w:pPr>
        <w:spacing w:line="120" w:lineRule="atLeast"/>
        <w:contextualSpacing/>
        <w:rPr>
          <w:sz w:val="22"/>
        </w:rPr>
      </w:pPr>
      <w:r w:rsidRPr="00345733">
        <w:rPr>
          <w:b/>
          <w:sz w:val="22"/>
        </w:rPr>
        <w:t>Цель оценки</w:t>
      </w:r>
      <w:r w:rsidRPr="00345733">
        <w:rPr>
          <w:sz w:val="22"/>
        </w:rPr>
        <w:t xml:space="preserve"> </w:t>
      </w:r>
      <w:r w:rsidRPr="00345733">
        <w:rPr>
          <w:b/>
          <w:sz w:val="22"/>
        </w:rPr>
        <w:t>стоимости</w:t>
      </w:r>
      <w:r w:rsidRPr="00345733">
        <w:rPr>
          <w:sz w:val="22"/>
        </w:rPr>
        <w:t xml:space="preserve"> ____________________________________________________________</w:t>
      </w:r>
    </w:p>
    <w:p w:rsidR="00146B9C" w:rsidRPr="003A43FA" w:rsidRDefault="00146B9C" w:rsidP="00345733">
      <w:pPr>
        <w:spacing w:line="120" w:lineRule="atLeast"/>
        <w:ind w:left="2410" w:right="180"/>
        <w:contextualSpacing/>
        <w:jc w:val="center"/>
        <w:rPr>
          <w:sz w:val="18"/>
        </w:rPr>
      </w:pPr>
      <w:r w:rsidRPr="003A43FA">
        <w:rPr>
          <w:sz w:val="18"/>
        </w:rPr>
        <w:t>(</w:t>
      </w:r>
      <w:r>
        <w:rPr>
          <w:sz w:val="18"/>
        </w:rPr>
        <w:t>продажа без проведения аукциона либо конкурса, включая продажу имущества в процедуре экономической несостоятельности (банкротства); внесения в виде неденежного вклада в уставный фонд юридического лица; продажи на торгах (аукционе и по конкурсу), в том числе процедуре банкротства; передачи в залог (ипотеку),</w:t>
      </w:r>
      <w:r w:rsidRPr="00357FD8">
        <w:rPr>
          <w:sz w:val="18"/>
        </w:rPr>
        <w:t xml:space="preserve"> для предоставления в таможенные органы</w:t>
      </w:r>
      <w:r>
        <w:rPr>
          <w:sz w:val="18"/>
        </w:rPr>
        <w:t xml:space="preserve"> и др.</w:t>
      </w:r>
      <w:r w:rsidRPr="003A43FA">
        <w:rPr>
          <w:sz w:val="18"/>
        </w:rPr>
        <w:t>)</w:t>
      </w:r>
    </w:p>
    <w:p w:rsidR="00146B9C" w:rsidRPr="00345733" w:rsidRDefault="00146B9C">
      <w:pPr>
        <w:rPr>
          <w:sz w:val="22"/>
        </w:rPr>
      </w:pPr>
      <w:r w:rsidRPr="00345733">
        <w:rPr>
          <w:b/>
          <w:sz w:val="22"/>
        </w:rPr>
        <w:t>Валюта оценки</w:t>
      </w:r>
      <w:r w:rsidRPr="00345733">
        <w:rPr>
          <w:sz w:val="22"/>
        </w:rPr>
        <w:t xml:space="preserve"> ____________________ </w:t>
      </w:r>
    </w:p>
    <w:p w:rsidR="00146B9C" w:rsidRPr="00345733" w:rsidRDefault="00146B9C">
      <w:pPr>
        <w:rPr>
          <w:sz w:val="22"/>
        </w:rPr>
      </w:pPr>
    </w:p>
    <w:p w:rsidR="00146B9C" w:rsidRPr="006242C5" w:rsidRDefault="00146B9C">
      <w:pPr>
        <w:rPr>
          <w:b/>
        </w:rPr>
      </w:pPr>
      <w:r w:rsidRPr="00F97D65">
        <w:rPr>
          <w:b/>
        </w:rPr>
        <w:t xml:space="preserve">Срок </w:t>
      </w:r>
      <w:r>
        <w:rPr>
          <w:b/>
        </w:rPr>
        <w:t>подготовки документов по результатам оценки</w:t>
      </w:r>
      <w:r w:rsidRPr="00CB0B3B">
        <w:rPr>
          <w:rFonts w:ascii="Arial Narrow" w:hAnsi="Arial Narrow"/>
          <w:szCs w:val="26"/>
        </w:rPr>
        <w:t xml:space="preserve"> </w:t>
      </w:r>
      <w:r w:rsidRPr="00CB0B3B">
        <w:rPr>
          <w:b/>
          <w:szCs w:val="26"/>
        </w:rPr>
        <w:t>(заключение об оценке, отчет об оценке)</w:t>
      </w:r>
      <w:r w:rsidRPr="00345733">
        <w:rPr>
          <w:b/>
          <w:sz w:val="22"/>
        </w:rPr>
        <w:t xml:space="preserve">: </w:t>
      </w:r>
    </w:p>
    <w:p w:rsidR="00146B9C" w:rsidRPr="00345733" w:rsidRDefault="00146B9C">
      <w:pPr>
        <w:rPr>
          <w:b/>
          <w:sz w:val="22"/>
        </w:rPr>
      </w:pPr>
      <w:r w:rsidRPr="00345733">
        <w:rPr>
          <w:sz w:val="22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345733">
        <w:rPr>
          <w:sz w:val="22"/>
        </w:rPr>
        <w:instrText xml:space="preserve"> FORMCHECKBOX </w:instrText>
      </w:r>
      <w:r w:rsidRPr="00345733">
        <w:rPr>
          <w:sz w:val="22"/>
        </w:rPr>
      </w:r>
      <w:r w:rsidRPr="00345733">
        <w:rPr>
          <w:sz w:val="22"/>
        </w:rPr>
        <w:fldChar w:fldCharType="end"/>
      </w:r>
      <w:r w:rsidRPr="00345733">
        <w:rPr>
          <w:sz w:val="22"/>
        </w:rPr>
        <w:t xml:space="preserve"> 10 рабочих дней</w:t>
      </w:r>
      <w:r w:rsidRPr="00345733">
        <w:rPr>
          <w:sz w:val="22"/>
        </w:rPr>
        <w:tab/>
      </w:r>
      <w:r w:rsidRPr="00345733">
        <w:rPr>
          <w:sz w:val="22"/>
        </w:rPr>
        <w:tab/>
      </w:r>
      <w:r w:rsidRPr="00345733">
        <w:rPr>
          <w:sz w:val="22"/>
        </w:rPr>
        <w:tab/>
      </w:r>
      <w:r w:rsidRPr="00345733">
        <w:rPr>
          <w:sz w:val="22"/>
        </w:rPr>
        <w:tab/>
      </w:r>
      <w:r w:rsidRPr="00345733">
        <w:rPr>
          <w:sz w:val="22"/>
        </w:rPr>
        <w:tab/>
      </w:r>
      <w:r w:rsidRPr="00345733">
        <w:rPr>
          <w:sz w:val="22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345733">
        <w:rPr>
          <w:sz w:val="22"/>
        </w:rPr>
        <w:instrText xml:space="preserve"> FORMCHECKBOX </w:instrText>
      </w:r>
      <w:r w:rsidRPr="00345733">
        <w:rPr>
          <w:sz w:val="22"/>
        </w:rPr>
      </w:r>
      <w:r w:rsidRPr="00345733">
        <w:rPr>
          <w:sz w:val="22"/>
        </w:rPr>
        <w:fldChar w:fldCharType="end"/>
      </w:r>
      <w:r w:rsidRPr="00345733">
        <w:rPr>
          <w:sz w:val="22"/>
        </w:rPr>
        <w:t xml:space="preserve"> до 7 рабочих дней* </w:t>
      </w:r>
    </w:p>
    <w:p w:rsidR="00146B9C" w:rsidRPr="00345733" w:rsidRDefault="00146B9C">
      <w:pPr>
        <w:rPr>
          <w:sz w:val="22"/>
        </w:rPr>
      </w:pPr>
    </w:p>
    <w:p w:rsidR="00146B9C" w:rsidRPr="00345733" w:rsidRDefault="00146B9C">
      <w:pPr>
        <w:rPr>
          <w:sz w:val="22"/>
        </w:rPr>
      </w:pPr>
      <w:r w:rsidRPr="00345733">
        <w:rPr>
          <w:b/>
          <w:sz w:val="22"/>
        </w:rPr>
        <w:t>Дата осмотра</w:t>
      </w:r>
      <w:r w:rsidRPr="00345733">
        <w:rPr>
          <w:sz w:val="22"/>
        </w:rPr>
        <w:t xml:space="preserve"> </w:t>
      </w:r>
      <w:r w:rsidRPr="00345733">
        <w:rPr>
          <w:sz w:val="22"/>
          <w:u w:val="single"/>
        </w:rPr>
        <w:t>по согласованию с исполнителем оценки</w:t>
      </w:r>
      <w:r w:rsidRPr="00345733">
        <w:rPr>
          <w:sz w:val="22"/>
        </w:rPr>
        <w:t xml:space="preserve">                   </w:t>
      </w:r>
      <w:r w:rsidRPr="00345733">
        <w:rPr>
          <w:b/>
          <w:sz w:val="22"/>
        </w:rPr>
        <w:t>Дата оценки</w:t>
      </w:r>
      <w:r w:rsidRPr="00345733">
        <w:rPr>
          <w:sz w:val="22"/>
        </w:rPr>
        <w:t xml:space="preserve"> _</w:t>
      </w:r>
      <w:r w:rsidRPr="00345733">
        <w:rPr>
          <w:sz w:val="22"/>
          <w:u w:val="single"/>
        </w:rPr>
        <w:t>дата осмотра</w:t>
      </w:r>
      <w:r w:rsidRPr="00345733">
        <w:rPr>
          <w:sz w:val="22"/>
        </w:rPr>
        <w:t>_</w:t>
      </w:r>
    </w:p>
    <w:p w:rsidR="00146B9C" w:rsidRPr="00345733" w:rsidRDefault="00146B9C">
      <w:pPr>
        <w:rPr>
          <w:sz w:val="22"/>
        </w:rPr>
      </w:pPr>
    </w:p>
    <w:p w:rsidR="00146B9C" w:rsidRPr="00345733" w:rsidRDefault="00146B9C">
      <w:pPr>
        <w:rPr>
          <w:sz w:val="22"/>
        </w:rPr>
      </w:pPr>
      <w:r w:rsidRPr="00345733">
        <w:rPr>
          <w:b/>
          <w:sz w:val="22"/>
        </w:rPr>
        <w:t>Предмет оценки (вид стоимости)</w:t>
      </w:r>
      <w:r w:rsidRPr="00345733">
        <w:rPr>
          <w:sz w:val="22"/>
        </w:rPr>
        <w:t xml:space="preserve"> __________________________ </w:t>
      </w:r>
    </w:p>
    <w:p w:rsidR="00146B9C" w:rsidRPr="003A43FA" w:rsidRDefault="00146B9C">
      <w:pPr>
        <w:rPr>
          <w:sz w:val="16"/>
          <w:szCs w:val="16"/>
        </w:rPr>
      </w:pPr>
      <w:r w:rsidRPr="003A43FA">
        <w:t xml:space="preserve">                 </w:t>
      </w:r>
      <w:r>
        <w:t xml:space="preserve">    </w:t>
      </w:r>
      <w:r w:rsidRPr="003A43FA">
        <w:t xml:space="preserve"> </w:t>
      </w:r>
      <w:r>
        <w:t xml:space="preserve">                              </w:t>
      </w:r>
      <w:r w:rsidRPr="003A43FA">
        <w:t xml:space="preserve">     (</w:t>
      </w:r>
      <w:r w:rsidRPr="003A43FA">
        <w:rPr>
          <w:sz w:val="16"/>
          <w:szCs w:val="16"/>
        </w:rPr>
        <w:t xml:space="preserve">рыночная, ликвидационная, </w:t>
      </w:r>
      <w:r>
        <w:rPr>
          <w:sz w:val="16"/>
          <w:szCs w:val="16"/>
        </w:rPr>
        <w:t>утилизационная</w:t>
      </w:r>
      <w:r w:rsidRPr="003A43FA">
        <w:rPr>
          <w:sz w:val="16"/>
          <w:szCs w:val="16"/>
        </w:rPr>
        <w:t xml:space="preserve"> и др.)</w:t>
      </w:r>
      <w:r>
        <w:t xml:space="preserve"> </w:t>
      </w:r>
    </w:p>
    <w:p w:rsidR="00146B9C" w:rsidRPr="00345733" w:rsidRDefault="00146B9C" w:rsidP="00CD7B54">
      <w:pPr>
        <w:rPr>
          <w:b/>
          <w:sz w:val="22"/>
        </w:rPr>
      </w:pPr>
      <w:r w:rsidRPr="00345733">
        <w:rPr>
          <w:b/>
          <w:sz w:val="22"/>
        </w:rPr>
        <w:t>Способ проведения осмотра (по согласованию с оценщиком):</w:t>
      </w:r>
    </w:p>
    <w:bookmarkStart w:id="0" w:name="Флажок1"/>
    <w:p w:rsidR="00146B9C" w:rsidRPr="00345733" w:rsidRDefault="00146B9C" w:rsidP="00CD7B54">
      <w:pPr>
        <w:rPr>
          <w:sz w:val="22"/>
        </w:rPr>
      </w:pPr>
      <w:r w:rsidRPr="00345733">
        <w:rPr>
          <w:sz w:val="22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345733">
        <w:rPr>
          <w:sz w:val="22"/>
        </w:rPr>
        <w:instrText xml:space="preserve"> FORMCHECKBOX </w:instrText>
      </w:r>
      <w:r w:rsidRPr="00345733">
        <w:rPr>
          <w:sz w:val="22"/>
        </w:rPr>
      </w:r>
      <w:r w:rsidRPr="00345733">
        <w:rPr>
          <w:sz w:val="22"/>
        </w:rPr>
        <w:fldChar w:fldCharType="end"/>
      </w:r>
      <w:bookmarkEnd w:id="0"/>
      <w:r w:rsidRPr="00345733">
        <w:rPr>
          <w:sz w:val="22"/>
        </w:rPr>
        <w:t xml:space="preserve"> на месте расположения объекта оценки         </w:t>
      </w:r>
      <w:r w:rsidRPr="00345733">
        <w:rPr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45733">
        <w:rPr>
          <w:sz w:val="22"/>
        </w:rPr>
        <w:instrText xml:space="preserve"> FORMCHECKBOX </w:instrText>
      </w:r>
      <w:r w:rsidRPr="00345733">
        <w:rPr>
          <w:sz w:val="22"/>
        </w:rPr>
      </w:r>
      <w:r w:rsidRPr="00345733">
        <w:rPr>
          <w:sz w:val="22"/>
        </w:rPr>
        <w:fldChar w:fldCharType="end"/>
      </w:r>
      <w:r w:rsidRPr="00345733">
        <w:rPr>
          <w:sz w:val="22"/>
        </w:rPr>
        <w:t xml:space="preserve"> в режиме онлайн</w:t>
      </w:r>
    </w:p>
    <w:p w:rsidR="00146B9C" w:rsidRPr="00345733" w:rsidRDefault="00146B9C" w:rsidP="00CD7B54">
      <w:pPr>
        <w:rPr>
          <w:sz w:val="14"/>
        </w:rPr>
      </w:pPr>
    </w:p>
    <w:p w:rsidR="00146B9C" w:rsidRPr="00345733" w:rsidRDefault="00146B9C">
      <w:pPr>
        <w:rPr>
          <w:sz w:val="22"/>
        </w:rPr>
      </w:pPr>
      <w:r w:rsidRPr="00345733">
        <w:rPr>
          <w:b/>
          <w:sz w:val="22"/>
        </w:rPr>
        <w:t xml:space="preserve">Из каких источников Вы узнали о наших услугах </w:t>
      </w:r>
      <w:r w:rsidRPr="00345733">
        <w:rPr>
          <w:sz w:val="22"/>
        </w:rPr>
        <w:t>____________________________________</w:t>
      </w:r>
    </w:p>
    <w:p w:rsidR="00146B9C" w:rsidRPr="003A43FA" w:rsidRDefault="00146B9C">
      <w:pPr>
        <w:rPr>
          <w:sz w:val="16"/>
          <w:szCs w:val="16"/>
        </w:rPr>
      </w:pPr>
      <w:r w:rsidRPr="003A43FA">
        <w:t xml:space="preserve">                       </w:t>
      </w:r>
      <w:r>
        <w:t xml:space="preserve">                             </w:t>
      </w:r>
      <w:r w:rsidRPr="003A43FA">
        <w:rPr>
          <w:sz w:val="16"/>
          <w:szCs w:val="16"/>
        </w:rPr>
        <w:t>(ТВ-реклама, Интернет, реклама в печатных СМИ, инфолиния 185, б</w:t>
      </w:r>
      <w:r>
        <w:rPr>
          <w:sz w:val="16"/>
          <w:szCs w:val="16"/>
        </w:rPr>
        <w:t>изнес-справочник, знакомые)</w:t>
      </w:r>
    </w:p>
    <w:p w:rsidR="00146B9C" w:rsidRPr="003A43FA" w:rsidRDefault="00146B9C">
      <w:pPr>
        <w:rPr>
          <w:sz w:val="16"/>
        </w:rPr>
      </w:pPr>
    </w:p>
    <w:p w:rsidR="00146B9C" w:rsidRPr="00345733" w:rsidRDefault="00146B9C" w:rsidP="000723C4">
      <w:pPr>
        <w:pStyle w:val="BodyText"/>
        <w:rPr>
          <w:sz w:val="22"/>
        </w:rPr>
      </w:pPr>
      <w:r w:rsidRPr="003A43FA">
        <w:t xml:space="preserve">   </w:t>
      </w:r>
      <w:r w:rsidRPr="00345733">
        <w:rPr>
          <w:sz w:val="22"/>
        </w:rPr>
        <w:t>При этом заявляем, что приведенные в данном заявлении и приложениях сведения соответствуют действительности. Обязуемся по требованиям заинтересованных органов предъявлять доказательства этому заявлению и несем полную ответственность за правильность предоставленных сведений</w:t>
      </w:r>
    </w:p>
    <w:p w:rsidR="00146B9C" w:rsidRPr="003A43FA" w:rsidRDefault="00146B9C" w:rsidP="003A43FA">
      <w:pPr>
        <w:pStyle w:val="BodyText"/>
        <w:rPr>
          <w:sz w:val="18"/>
        </w:rPr>
      </w:pPr>
      <w:r w:rsidRPr="00345733">
        <w:rPr>
          <w:sz w:val="22"/>
        </w:rPr>
        <w:t xml:space="preserve">Оплату гарантируем </w:t>
      </w:r>
      <w:r w:rsidRPr="00345733">
        <w:rPr>
          <w:sz w:val="20"/>
          <w:szCs w:val="22"/>
        </w:rPr>
        <w:tab/>
      </w:r>
      <w:r w:rsidRPr="00345733">
        <w:rPr>
          <w:sz w:val="22"/>
        </w:rPr>
        <w:t xml:space="preserve">______________________________________________________ </w:t>
      </w:r>
      <w:r w:rsidRPr="003A43FA">
        <w:rPr>
          <w:sz w:val="18"/>
        </w:rPr>
        <w:t xml:space="preserve">(расчетный счет, </w:t>
      </w:r>
      <w:r>
        <w:rPr>
          <w:sz w:val="18"/>
        </w:rPr>
        <w:t xml:space="preserve">код и </w:t>
      </w:r>
      <w:r w:rsidRPr="003A43FA">
        <w:rPr>
          <w:sz w:val="18"/>
        </w:rPr>
        <w:t>наименование банка)</w:t>
      </w:r>
    </w:p>
    <w:p w:rsidR="00146B9C" w:rsidRPr="00345733" w:rsidRDefault="00146B9C">
      <w:pPr>
        <w:jc w:val="both"/>
        <w:rPr>
          <w:sz w:val="22"/>
        </w:rPr>
      </w:pPr>
      <w:r w:rsidRPr="00345733">
        <w:rPr>
          <w:b/>
          <w:sz w:val="22"/>
        </w:rPr>
        <w:t>Руководитель предприятия</w:t>
      </w:r>
      <w:r w:rsidRPr="00345733">
        <w:rPr>
          <w:sz w:val="22"/>
        </w:rPr>
        <w:t xml:space="preserve"> _______________    _____________________________________</w:t>
      </w:r>
    </w:p>
    <w:p w:rsidR="00146B9C" w:rsidRPr="003A43FA" w:rsidRDefault="00146B9C">
      <w:pPr>
        <w:jc w:val="both"/>
        <w:rPr>
          <w:sz w:val="18"/>
        </w:rPr>
      </w:pPr>
      <w:r w:rsidRPr="003A43FA">
        <w:t>(</w:t>
      </w:r>
      <w:r>
        <w:t>заказчик оценки</w:t>
      </w:r>
      <w:r w:rsidRPr="003A43FA">
        <w:t xml:space="preserve">)    </w:t>
      </w:r>
      <w:r>
        <w:t xml:space="preserve">                        </w:t>
      </w:r>
      <w:r w:rsidRPr="008F3069">
        <w:rPr>
          <w:sz w:val="18"/>
          <w:szCs w:val="18"/>
        </w:rPr>
        <w:t xml:space="preserve">Подпись    </w:t>
      </w:r>
      <w:r w:rsidRPr="003A43FA">
        <w:rPr>
          <w:sz w:val="18"/>
        </w:rPr>
        <w:t xml:space="preserve">                                                                 Ф.И.О.</w:t>
      </w:r>
    </w:p>
    <w:p w:rsidR="00146B9C" w:rsidRPr="003A43FA" w:rsidRDefault="00146B9C">
      <w:pPr>
        <w:jc w:val="both"/>
      </w:pPr>
    </w:p>
    <w:p w:rsidR="00146B9C" w:rsidRPr="00345733" w:rsidRDefault="00146B9C">
      <w:pPr>
        <w:jc w:val="both"/>
        <w:rPr>
          <w:sz w:val="22"/>
        </w:rPr>
      </w:pPr>
      <w:r w:rsidRPr="00345733">
        <w:rPr>
          <w:b/>
          <w:sz w:val="22"/>
        </w:rPr>
        <w:t>Главный бухгалтер</w:t>
      </w:r>
      <w:r w:rsidRPr="00345733">
        <w:rPr>
          <w:sz w:val="22"/>
        </w:rPr>
        <w:t xml:space="preserve">   ________________     __________________________________________</w:t>
      </w:r>
    </w:p>
    <w:p w:rsidR="00146B9C" w:rsidRPr="003A43FA" w:rsidRDefault="00146B9C">
      <w:pPr>
        <w:jc w:val="both"/>
        <w:rPr>
          <w:sz w:val="18"/>
        </w:rPr>
      </w:pPr>
      <w:r w:rsidRPr="003A43FA">
        <w:t xml:space="preserve">                                          </w:t>
      </w:r>
      <w:r w:rsidRPr="003A43FA">
        <w:rPr>
          <w:sz w:val="18"/>
        </w:rPr>
        <w:t>Подпись                                                                          Ф.И.О.</w:t>
      </w:r>
    </w:p>
    <w:p w:rsidR="00146B9C" w:rsidRPr="00345733" w:rsidRDefault="00146B9C">
      <w:pPr>
        <w:jc w:val="both"/>
        <w:rPr>
          <w:sz w:val="22"/>
        </w:rPr>
      </w:pPr>
      <w:r w:rsidRPr="00345733">
        <w:rPr>
          <w:sz w:val="22"/>
        </w:rPr>
        <w:t xml:space="preserve">М.П.  </w:t>
      </w:r>
    </w:p>
    <w:p w:rsidR="00146B9C" w:rsidRPr="00345733" w:rsidRDefault="00146B9C">
      <w:pPr>
        <w:jc w:val="both"/>
        <w:rPr>
          <w:sz w:val="22"/>
        </w:rPr>
      </w:pPr>
      <w:r w:rsidRPr="00345733">
        <w:rPr>
          <w:sz w:val="22"/>
        </w:rPr>
        <w:t>« __» ____________________ 20____г.</w:t>
      </w:r>
    </w:p>
    <w:p w:rsidR="00146B9C" w:rsidRPr="00345733" w:rsidRDefault="00146B9C">
      <w:pPr>
        <w:jc w:val="both"/>
        <w:rPr>
          <w:sz w:val="22"/>
        </w:rPr>
      </w:pPr>
    </w:p>
    <w:p w:rsidR="00146B9C" w:rsidRDefault="00146B9C" w:rsidP="00345733">
      <w:pPr>
        <w:jc w:val="both"/>
        <w:rPr>
          <w:sz w:val="20"/>
        </w:rPr>
      </w:pPr>
      <w:r>
        <w:rPr>
          <w:sz w:val="20"/>
        </w:rPr>
        <w:t>__________________</w:t>
      </w:r>
    </w:p>
    <w:p w:rsidR="00146B9C" w:rsidRPr="00345733" w:rsidRDefault="00146B9C" w:rsidP="00345733">
      <w:pPr>
        <w:jc w:val="both"/>
        <w:rPr>
          <w:sz w:val="20"/>
        </w:rPr>
      </w:pPr>
      <w:r w:rsidRPr="00345733">
        <w:rPr>
          <w:sz w:val="20"/>
        </w:rPr>
        <w:t>* При выборе указанного срока оценки к действующим тарифам применяется надбавка в размере 30%.</w:t>
      </w:r>
    </w:p>
    <w:sectPr w:rsidR="00146B9C" w:rsidRPr="00345733" w:rsidSect="00C12321">
      <w:pgSz w:w="11906" w:h="16838"/>
      <w:pgMar w:top="540" w:right="746" w:bottom="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57B0B"/>
    <w:multiLevelType w:val="hybridMultilevel"/>
    <w:tmpl w:val="9522DDB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4D13"/>
    <w:rsid w:val="000723C4"/>
    <w:rsid w:val="000D22FC"/>
    <w:rsid w:val="00146B9C"/>
    <w:rsid w:val="00212452"/>
    <w:rsid w:val="00212A58"/>
    <w:rsid w:val="00214C56"/>
    <w:rsid w:val="00224323"/>
    <w:rsid w:val="002E4C2B"/>
    <w:rsid w:val="002F6B98"/>
    <w:rsid w:val="00301BE8"/>
    <w:rsid w:val="00345733"/>
    <w:rsid w:val="00350C72"/>
    <w:rsid w:val="00357FD8"/>
    <w:rsid w:val="0036056B"/>
    <w:rsid w:val="003A43FA"/>
    <w:rsid w:val="003F0334"/>
    <w:rsid w:val="00444269"/>
    <w:rsid w:val="00466114"/>
    <w:rsid w:val="00481168"/>
    <w:rsid w:val="004B70F0"/>
    <w:rsid w:val="004C351F"/>
    <w:rsid w:val="0055117E"/>
    <w:rsid w:val="00565D1E"/>
    <w:rsid w:val="005A4D13"/>
    <w:rsid w:val="005F0F21"/>
    <w:rsid w:val="005F148E"/>
    <w:rsid w:val="006242C5"/>
    <w:rsid w:val="00625EB3"/>
    <w:rsid w:val="00632595"/>
    <w:rsid w:val="0066316E"/>
    <w:rsid w:val="0076260E"/>
    <w:rsid w:val="00764AED"/>
    <w:rsid w:val="007A00CE"/>
    <w:rsid w:val="007B5FB2"/>
    <w:rsid w:val="008950B9"/>
    <w:rsid w:val="008F3069"/>
    <w:rsid w:val="00912164"/>
    <w:rsid w:val="009437AF"/>
    <w:rsid w:val="00952B6E"/>
    <w:rsid w:val="00A46DFD"/>
    <w:rsid w:val="00A50D97"/>
    <w:rsid w:val="00AA4209"/>
    <w:rsid w:val="00BE73D8"/>
    <w:rsid w:val="00BF3131"/>
    <w:rsid w:val="00C12321"/>
    <w:rsid w:val="00C15C0E"/>
    <w:rsid w:val="00C91D61"/>
    <w:rsid w:val="00CB0B3B"/>
    <w:rsid w:val="00CB6F1B"/>
    <w:rsid w:val="00CD7B54"/>
    <w:rsid w:val="00CE1839"/>
    <w:rsid w:val="00D61EF8"/>
    <w:rsid w:val="00E10C07"/>
    <w:rsid w:val="00EA1AE8"/>
    <w:rsid w:val="00EF230E"/>
    <w:rsid w:val="00F9498D"/>
    <w:rsid w:val="00F94B2B"/>
    <w:rsid w:val="00F97D65"/>
    <w:rsid w:val="00FA7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2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65D1E"/>
    <w:pPr>
      <w:keepNext/>
      <w:jc w:val="center"/>
      <w:outlineLvl w:val="0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7C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565D1E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367C3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65D1E"/>
    <w:pPr>
      <w:jc w:val="both"/>
    </w:pPr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67C3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565D1E"/>
    <w:pPr>
      <w:jc w:val="both"/>
    </w:pPr>
    <w:rPr>
      <w:sz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367C3"/>
    <w:rPr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21245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367C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534</Words>
  <Characters>3044</Characters>
  <Application>Microsoft Office Outlook</Application>
  <DocSecurity>0</DocSecurity>
  <Lines>0</Lines>
  <Paragraphs>0</Paragraphs>
  <ScaleCrop>false</ScaleCrop>
  <Company>Work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subject/>
  <dc:creator>OborudP</dc:creator>
  <cp:keywords/>
  <dc:description/>
  <cp:lastModifiedBy>mishuk</cp:lastModifiedBy>
  <cp:revision>5</cp:revision>
  <cp:lastPrinted>2017-04-27T09:58:00Z</cp:lastPrinted>
  <dcterms:created xsi:type="dcterms:W3CDTF">2023-09-28T13:17:00Z</dcterms:created>
  <dcterms:modified xsi:type="dcterms:W3CDTF">2026-01-14T08:22:00Z</dcterms:modified>
</cp:coreProperties>
</file>